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5B4" w14:textId="77777777" w:rsidR="006C2E6D" w:rsidRPr="00FB60E5" w:rsidRDefault="006C2E6D" w:rsidP="00426267">
      <w:pPr>
        <w:pStyle w:val="ReportHeading3"/>
        <w:rPr>
          <w:rFonts w:ascii="Calibri" w:hAnsi="Calibri"/>
        </w:rPr>
      </w:pPr>
    </w:p>
    <w:p w14:paraId="740DED69" w14:textId="77777777" w:rsidR="006C2E6D" w:rsidRPr="00FB60E5" w:rsidRDefault="006C2E6D" w:rsidP="00426267">
      <w:pPr>
        <w:pStyle w:val="ReportHeading3"/>
        <w:rPr>
          <w:rFonts w:ascii="Calibri" w:hAnsi="Calibri"/>
        </w:rPr>
      </w:pPr>
    </w:p>
    <w:p w14:paraId="5559B8E0" w14:textId="77777777" w:rsidR="006C2E6D" w:rsidRPr="00FB60E5" w:rsidRDefault="006C2E6D" w:rsidP="00426267">
      <w:pPr>
        <w:pStyle w:val="ReportHeading3"/>
        <w:rPr>
          <w:rFonts w:ascii="Calibri" w:hAnsi="Calibri"/>
        </w:rPr>
      </w:pPr>
    </w:p>
    <w:p w14:paraId="6E163A38" w14:textId="77777777" w:rsidR="006C2E6D" w:rsidRPr="00FB60E5" w:rsidRDefault="00D96316" w:rsidP="00426267">
      <w:pPr>
        <w:pStyle w:val="ReportHeading1"/>
        <w:rPr>
          <w:rFonts w:ascii="Calibri" w:hAnsi="Calibri"/>
        </w:rPr>
      </w:pPr>
      <w:r w:rsidRPr="00FB60E5">
        <w:rPr>
          <w:rFonts w:ascii="Calibri" w:hAnsi="Calibri"/>
          <w:highlight w:val="yellow"/>
        </w:rPr>
        <w:t>[Insert business</w:t>
      </w:r>
      <w:r w:rsidR="00C930D5" w:rsidRPr="00FB60E5">
        <w:rPr>
          <w:rFonts w:ascii="Calibri" w:hAnsi="Calibri"/>
          <w:highlight w:val="yellow"/>
        </w:rPr>
        <w:t xml:space="preserve"> </w:t>
      </w:r>
      <w:r w:rsidRPr="00FB60E5">
        <w:rPr>
          <w:rFonts w:ascii="Calibri" w:hAnsi="Calibri"/>
          <w:highlight w:val="yellow"/>
        </w:rPr>
        <w:t>logo here]</w:t>
      </w:r>
    </w:p>
    <w:p w14:paraId="65C4762B" w14:textId="77777777" w:rsidR="006C2E6D" w:rsidRPr="00FB60E5" w:rsidRDefault="006C2E6D" w:rsidP="00426267">
      <w:pPr>
        <w:pStyle w:val="ReportHeading3"/>
        <w:rPr>
          <w:rFonts w:ascii="Calibri" w:hAnsi="Calibri"/>
        </w:rPr>
      </w:pPr>
    </w:p>
    <w:p w14:paraId="3CF64B54" w14:textId="77777777" w:rsidR="006C2E6D" w:rsidRPr="00FB60E5" w:rsidRDefault="006C2E6D" w:rsidP="00426267">
      <w:pPr>
        <w:pStyle w:val="ReportHeading3"/>
        <w:rPr>
          <w:rFonts w:ascii="Calibri" w:hAnsi="Calibri"/>
        </w:rPr>
      </w:pPr>
    </w:p>
    <w:p w14:paraId="4FB4AB15" w14:textId="77777777" w:rsidR="004C69F9" w:rsidRPr="00FB60E5" w:rsidRDefault="004C69F9" w:rsidP="00426267">
      <w:pPr>
        <w:pStyle w:val="ReportHeading3"/>
        <w:rPr>
          <w:rFonts w:ascii="Calibri" w:hAnsi="Calibri"/>
        </w:rPr>
      </w:pPr>
    </w:p>
    <w:p w14:paraId="61142F1A" w14:textId="77777777" w:rsidR="004C69F9" w:rsidRPr="00FB60E5" w:rsidRDefault="004C69F9" w:rsidP="00426267">
      <w:pPr>
        <w:pStyle w:val="ReportHeading3"/>
        <w:rPr>
          <w:rFonts w:ascii="Calibri" w:hAnsi="Calibri"/>
        </w:rPr>
      </w:pPr>
    </w:p>
    <w:p w14:paraId="5E5FD68E" w14:textId="77777777" w:rsidR="004C69F9" w:rsidRPr="00FB60E5" w:rsidRDefault="004C69F9" w:rsidP="00426267">
      <w:pPr>
        <w:pStyle w:val="ReportHeading3"/>
        <w:rPr>
          <w:rFonts w:ascii="Calibri" w:hAnsi="Calibri"/>
        </w:rPr>
      </w:pPr>
    </w:p>
    <w:p w14:paraId="1DB6E4D2" w14:textId="77777777" w:rsidR="006C2E6D" w:rsidRPr="00FB60E5" w:rsidRDefault="006C2E6D" w:rsidP="00426267">
      <w:pPr>
        <w:pStyle w:val="ReportHeading3"/>
        <w:rPr>
          <w:rFonts w:ascii="Calibri" w:hAnsi="Calibri"/>
        </w:rPr>
      </w:pPr>
    </w:p>
    <w:p w14:paraId="0C7520F6" w14:textId="77777777" w:rsidR="00D96316" w:rsidRPr="00FB60E5" w:rsidRDefault="00C930D5" w:rsidP="00426267">
      <w:pPr>
        <w:pStyle w:val="Preambletext"/>
        <w:jc w:val="right"/>
        <w:rPr>
          <w:rFonts w:ascii="Calibri" w:hAnsi="Calibri"/>
          <w:sz w:val="36"/>
          <w:szCs w:val="36"/>
        </w:rPr>
      </w:pPr>
      <w:r w:rsidRPr="00FB60E5">
        <w:rPr>
          <w:rFonts w:ascii="Calibri" w:hAnsi="Calibri"/>
          <w:sz w:val="36"/>
          <w:szCs w:val="36"/>
          <w:highlight w:val="yellow"/>
        </w:rPr>
        <w:t>[Insert business name here]</w:t>
      </w:r>
    </w:p>
    <w:p w14:paraId="047E3A96" w14:textId="77777777" w:rsidR="00D96316" w:rsidRPr="00FB60E5" w:rsidRDefault="00D96316" w:rsidP="00426267">
      <w:pPr>
        <w:pStyle w:val="ReportHeading1"/>
        <w:rPr>
          <w:rFonts w:ascii="Calibri" w:hAnsi="Calibri"/>
          <w:b/>
        </w:rPr>
      </w:pPr>
      <w:r w:rsidRPr="00FB60E5">
        <w:rPr>
          <w:rFonts w:ascii="Calibri" w:hAnsi="Calibri"/>
          <w:b/>
        </w:rPr>
        <w:t>Travel Plan</w:t>
      </w:r>
    </w:p>
    <w:p w14:paraId="799A4F53" w14:textId="77777777" w:rsidR="00D96316" w:rsidRPr="00FB60E5" w:rsidRDefault="00D96316" w:rsidP="00426267">
      <w:pPr>
        <w:pStyle w:val="ReportHeading3"/>
        <w:rPr>
          <w:rFonts w:ascii="Calibri" w:hAnsi="Calibri"/>
        </w:rPr>
      </w:pPr>
    </w:p>
    <w:p w14:paraId="2FE22441" w14:textId="77777777" w:rsidR="00D96316" w:rsidRPr="00FB60E5" w:rsidRDefault="00D96316" w:rsidP="00426267">
      <w:pPr>
        <w:pStyle w:val="ReportHeading3"/>
        <w:rPr>
          <w:rFonts w:ascii="Calibri" w:hAnsi="Calibri"/>
        </w:rPr>
      </w:pPr>
    </w:p>
    <w:p w14:paraId="1195AA42" w14:textId="77777777" w:rsidR="006C2E6D" w:rsidRPr="00FB60E5" w:rsidRDefault="006C2E6D" w:rsidP="00426267">
      <w:pPr>
        <w:pStyle w:val="ReportHeading3"/>
        <w:rPr>
          <w:rFonts w:ascii="Calibri" w:hAnsi="Calibri"/>
        </w:rPr>
      </w:pPr>
    </w:p>
    <w:p w14:paraId="35B154E2" w14:textId="77777777" w:rsidR="006C2E6D" w:rsidRPr="00FB60E5" w:rsidRDefault="006C2E6D" w:rsidP="00426267">
      <w:pPr>
        <w:pStyle w:val="ReportHeading3"/>
        <w:rPr>
          <w:rFonts w:ascii="Calibri" w:hAnsi="Calibri"/>
        </w:rPr>
      </w:pPr>
    </w:p>
    <w:p w14:paraId="6F1230B3" w14:textId="77777777" w:rsidR="00D96316" w:rsidRPr="00FB60E5" w:rsidRDefault="00D96316" w:rsidP="00426267">
      <w:pPr>
        <w:pStyle w:val="ReportHeading3"/>
        <w:rPr>
          <w:rFonts w:ascii="Calibri" w:hAnsi="Calibri"/>
        </w:rPr>
      </w:pPr>
    </w:p>
    <w:p w14:paraId="27E331A0" w14:textId="77777777" w:rsidR="00D96316" w:rsidRPr="00FB60E5" w:rsidRDefault="00D96316" w:rsidP="00426267">
      <w:pPr>
        <w:pStyle w:val="ReportHeading3"/>
        <w:rPr>
          <w:rFonts w:ascii="Calibri" w:hAnsi="Calibri"/>
        </w:rPr>
      </w:pPr>
    </w:p>
    <w:p w14:paraId="51F37E7F" w14:textId="77777777" w:rsidR="006C2E6D" w:rsidRPr="00FB60E5" w:rsidRDefault="006C2E6D" w:rsidP="00426267">
      <w:pPr>
        <w:pStyle w:val="ReportHeading3"/>
        <w:rPr>
          <w:rFonts w:ascii="Calibri" w:hAnsi="Calibri"/>
        </w:rPr>
      </w:pPr>
    </w:p>
    <w:p w14:paraId="0548B0E5" w14:textId="77777777" w:rsidR="004C69F9" w:rsidRPr="00FB60E5" w:rsidRDefault="004C69F9" w:rsidP="00426267">
      <w:pPr>
        <w:pStyle w:val="ReportHeading3"/>
        <w:rPr>
          <w:rFonts w:ascii="Calibri" w:hAnsi="Calibri"/>
        </w:rPr>
      </w:pPr>
    </w:p>
    <w:p w14:paraId="50B7041A" w14:textId="77777777" w:rsidR="004C69F9" w:rsidRPr="00FB60E5" w:rsidRDefault="004C69F9" w:rsidP="00426267">
      <w:pPr>
        <w:pStyle w:val="ReportHeading3"/>
        <w:jc w:val="left"/>
        <w:rPr>
          <w:rFonts w:ascii="Calibri" w:hAnsi="Calibri"/>
        </w:rPr>
      </w:pPr>
    </w:p>
    <w:p w14:paraId="18253B28" w14:textId="77777777" w:rsidR="004C69F9" w:rsidRPr="00FB60E5" w:rsidRDefault="004C69F9" w:rsidP="00426267">
      <w:pPr>
        <w:pStyle w:val="ReportHeading3"/>
        <w:rPr>
          <w:rFonts w:ascii="Calibri" w:hAnsi="Calibri"/>
        </w:rPr>
      </w:pPr>
    </w:p>
    <w:p w14:paraId="675B1B9C" w14:textId="77777777" w:rsidR="004C69F9" w:rsidRPr="00FB60E5" w:rsidRDefault="004C69F9" w:rsidP="00426267">
      <w:pPr>
        <w:pStyle w:val="ReportHeading3"/>
        <w:rPr>
          <w:rFonts w:ascii="Calibri" w:hAnsi="Calibri"/>
        </w:rPr>
      </w:pPr>
    </w:p>
    <w:p w14:paraId="2D3F24B6" w14:textId="77777777" w:rsidR="004C69F9" w:rsidRPr="00FB60E5" w:rsidRDefault="004C69F9" w:rsidP="00426267">
      <w:pPr>
        <w:pStyle w:val="ReportHeading3"/>
        <w:rPr>
          <w:rFonts w:ascii="Calibri" w:hAnsi="Calibri"/>
          <w:sz w:val="24"/>
          <w:szCs w:val="24"/>
        </w:rPr>
      </w:pPr>
      <w:r w:rsidRPr="00FB60E5">
        <w:rPr>
          <w:rFonts w:ascii="Calibri" w:hAnsi="Calibri"/>
          <w:sz w:val="24"/>
          <w:szCs w:val="24"/>
        </w:rPr>
        <w:t>Produced by:</w:t>
      </w:r>
    </w:p>
    <w:p w14:paraId="6A702950" w14:textId="77777777" w:rsidR="006C2E6D" w:rsidRPr="00FB60E5" w:rsidRDefault="006C2E6D" w:rsidP="00426267">
      <w:pPr>
        <w:pStyle w:val="ReportHeading3"/>
        <w:rPr>
          <w:rFonts w:ascii="Calibri" w:hAnsi="Calibri"/>
          <w:sz w:val="24"/>
          <w:szCs w:val="24"/>
        </w:rPr>
      </w:pPr>
    </w:p>
    <w:p w14:paraId="6BEDE20A" w14:textId="77777777" w:rsidR="006C2E6D" w:rsidRPr="00FB60E5" w:rsidRDefault="004C69F9" w:rsidP="00426267">
      <w:pPr>
        <w:pStyle w:val="ReportHeading3"/>
        <w:rPr>
          <w:rFonts w:ascii="Calibri" w:hAnsi="Calibri"/>
          <w:sz w:val="24"/>
          <w:szCs w:val="24"/>
          <w:highlight w:val="yellow"/>
        </w:rPr>
      </w:pPr>
      <w:r w:rsidRPr="00FB60E5">
        <w:rPr>
          <w:rFonts w:ascii="Calibri" w:hAnsi="Calibri"/>
          <w:sz w:val="24"/>
          <w:szCs w:val="24"/>
        </w:rPr>
        <w:t xml:space="preserve"> </w:t>
      </w:r>
      <w:r w:rsidRPr="00FB60E5">
        <w:rPr>
          <w:rFonts w:ascii="Calibri" w:hAnsi="Calibri"/>
          <w:sz w:val="24"/>
          <w:szCs w:val="24"/>
          <w:highlight w:val="yellow"/>
        </w:rPr>
        <w:t>[Travel Plan Coordinator name]</w:t>
      </w:r>
    </w:p>
    <w:p w14:paraId="20057CC4" w14:textId="77777777" w:rsidR="004C69F9" w:rsidRPr="00FB60E5" w:rsidRDefault="004C69F9" w:rsidP="00426267">
      <w:pPr>
        <w:pStyle w:val="ReportHeading3"/>
        <w:rPr>
          <w:rFonts w:ascii="Calibri" w:hAnsi="Calibri"/>
          <w:sz w:val="24"/>
          <w:szCs w:val="24"/>
          <w:highlight w:val="yellow"/>
        </w:rPr>
      </w:pPr>
      <w:r w:rsidRPr="00FB60E5">
        <w:rPr>
          <w:rFonts w:ascii="Calibri" w:hAnsi="Calibri"/>
          <w:sz w:val="24"/>
          <w:szCs w:val="24"/>
          <w:highlight w:val="yellow"/>
        </w:rPr>
        <w:t>[Business address]</w:t>
      </w:r>
    </w:p>
    <w:p w14:paraId="0D902AAC" w14:textId="77777777" w:rsidR="004C69F9" w:rsidRPr="00FB60E5" w:rsidRDefault="004C69F9" w:rsidP="00426267">
      <w:pPr>
        <w:pStyle w:val="ReportHeading3"/>
        <w:rPr>
          <w:rFonts w:ascii="Calibri" w:hAnsi="Calibri"/>
          <w:sz w:val="24"/>
          <w:szCs w:val="24"/>
          <w:highlight w:val="yellow"/>
        </w:rPr>
      </w:pPr>
      <w:r w:rsidRPr="00FB60E5">
        <w:rPr>
          <w:rFonts w:ascii="Calibri" w:hAnsi="Calibri"/>
          <w:sz w:val="24"/>
          <w:szCs w:val="24"/>
          <w:highlight w:val="yellow"/>
        </w:rPr>
        <w:t>[Travel Plan Coordinator email]</w:t>
      </w:r>
    </w:p>
    <w:p w14:paraId="6EC1B630" w14:textId="77777777" w:rsidR="004C69F9" w:rsidRPr="00FB60E5" w:rsidRDefault="004C69F9" w:rsidP="00426267">
      <w:pPr>
        <w:pStyle w:val="ReportHeading3"/>
        <w:rPr>
          <w:rFonts w:ascii="Calibri" w:hAnsi="Calibri"/>
          <w:sz w:val="24"/>
          <w:szCs w:val="24"/>
        </w:rPr>
      </w:pPr>
      <w:r w:rsidRPr="00FB60E5">
        <w:rPr>
          <w:rFonts w:ascii="Calibri" w:hAnsi="Calibri"/>
          <w:sz w:val="24"/>
          <w:szCs w:val="24"/>
          <w:highlight w:val="yellow"/>
        </w:rPr>
        <w:t>[Travel Plan Coordinator telephone]</w:t>
      </w:r>
    </w:p>
    <w:p w14:paraId="18774800" w14:textId="77777777" w:rsidR="004C69F9" w:rsidRPr="00FB60E5" w:rsidRDefault="004C69F9" w:rsidP="00426267">
      <w:pPr>
        <w:pStyle w:val="ReportHeading3"/>
        <w:rPr>
          <w:rFonts w:ascii="Calibri" w:hAnsi="Calibri"/>
          <w:sz w:val="24"/>
          <w:szCs w:val="24"/>
        </w:rPr>
      </w:pPr>
    </w:p>
    <w:p w14:paraId="3311E584" w14:textId="77777777" w:rsidR="004C69F9" w:rsidRPr="00FB60E5" w:rsidRDefault="004C69F9" w:rsidP="00426267">
      <w:pPr>
        <w:pStyle w:val="ReportHeading3"/>
        <w:rPr>
          <w:rFonts w:ascii="Calibri" w:hAnsi="Calibri"/>
          <w:sz w:val="24"/>
          <w:szCs w:val="24"/>
        </w:rPr>
      </w:pPr>
    </w:p>
    <w:p w14:paraId="207DD028" w14:textId="77777777" w:rsidR="008E7604" w:rsidRPr="00B10EF9" w:rsidRDefault="008E7604" w:rsidP="00426267">
      <w:pPr>
        <w:pStyle w:val="ReportHeading3"/>
        <w:rPr>
          <w:rFonts w:ascii="Calibri" w:hAnsi="Calibri"/>
          <w:noProof/>
          <w:sz w:val="24"/>
          <w:szCs w:val="24"/>
          <w:lang w:eastAsia="en-GB"/>
        </w:rPr>
      </w:pPr>
    </w:p>
    <w:p w14:paraId="15A74EE6" w14:textId="77777777" w:rsidR="004C69F9" w:rsidRPr="00B10EF9" w:rsidRDefault="00E77676" w:rsidP="00426267">
      <w:pPr>
        <w:pStyle w:val="ReportHeading3"/>
        <w:rPr>
          <w:rFonts w:ascii="Calibri" w:hAnsi="Calibri"/>
          <w:sz w:val="24"/>
          <w:szCs w:val="24"/>
        </w:rPr>
      </w:pPr>
      <w:r w:rsidRPr="00B10EF9">
        <w:rPr>
          <w:rFonts w:ascii="Calibri" w:hAnsi="Calibri"/>
          <w:noProof/>
          <w:sz w:val="24"/>
          <w:szCs w:val="24"/>
          <w:lang w:eastAsia="en-GB"/>
        </w:rPr>
        <w:drawing>
          <wp:inline distT="0" distB="0" distL="0" distR="0" wp14:anchorId="55748DF2" wp14:editId="737661C4">
            <wp:extent cx="2133668" cy="364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286" cy="382088"/>
                    </a:xfrm>
                    <a:prstGeom prst="rect">
                      <a:avLst/>
                    </a:prstGeom>
                  </pic:spPr>
                </pic:pic>
              </a:graphicData>
            </a:graphic>
          </wp:inline>
        </w:drawing>
      </w:r>
    </w:p>
    <w:p w14:paraId="4E8A8227" w14:textId="77777777" w:rsidR="004C69F9" w:rsidRPr="00B10EF9" w:rsidRDefault="004C69F9" w:rsidP="00426267">
      <w:pPr>
        <w:pStyle w:val="ReportHeading3"/>
        <w:rPr>
          <w:rFonts w:ascii="Calibri" w:hAnsi="Calibri"/>
          <w:sz w:val="24"/>
          <w:szCs w:val="24"/>
        </w:rPr>
      </w:pPr>
    </w:p>
    <w:p w14:paraId="32AFFFA4" w14:textId="77777777" w:rsidR="004C69F9" w:rsidRPr="00B10EF9" w:rsidRDefault="004C69F9" w:rsidP="00426267">
      <w:pPr>
        <w:pStyle w:val="ReportHeading3"/>
        <w:rPr>
          <w:rFonts w:ascii="Calibri" w:hAnsi="Calibri"/>
          <w:sz w:val="24"/>
          <w:szCs w:val="24"/>
        </w:rPr>
      </w:pPr>
    </w:p>
    <w:p w14:paraId="24EEF884" w14:textId="77777777" w:rsidR="004C69F9" w:rsidRPr="00B10EF9" w:rsidRDefault="004C69F9" w:rsidP="00426267">
      <w:pPr>
        <w:pStyle w:val="ReportHeading3"/>
        <w:rPr>
          <w:rFonts w:ascii="Calibri" w:hAnsi="Calibri"/>
          <w:sz w:val="24"/>
          <w:szCs w:val="24"/>
        </w:rPr>
      </w:pPr>
      <w:r w:rsidRPr="00B10EF9">
        <w:rPr>
          <w:rFonts w:ascii="Calibri" w:hAnsi="Calibri"/>
          <w:sz w:val="24"/>
          <w:szCs w:val="24"/>
        </w:rPr>
        <w:t>In association with:</w:t>
      </w:r>
    </w:p>
    <w:p w14:paraId="7EC0B3CB" w14:textId="77777777" w:rsidR="00E77676" w:rsidRPr="00B10EF9" w:rsidRDefault="00E77676" w:rsidP="00426267">
      <w:pPr>
        <w:pStyle w:val="ReportHeading3"/>
        <w:rPr>
          <w:rFonts w:ascii="Calibri" w:hAnsi="Calibri"/>
        </w:rPr>
      </w:pPr>
      <w:r w:rsidRPr="00B10EF9">
        <w:rPr>
          <w:rFonts w:ascii="Calibri" w:hAnsi="Calibri"/>
          <w:noProof/>
          <w:lang w:eastAsia="en-GB"/>
        </w:rPr>
        <w:drawing>
          <wp:inline distT="0" distB="0" distL="0" distR="0" wp14:anchorId="1F9188C7" wp14:editId="2D38F56A">
            <wp:extent cx="2181040" cy="5732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10" t="29837" r="38257" b="47946"/>
                    <a:stretch/>
                  </pic:blipFill>
                  <pic:spPr bwMode="auto">
                    <a:xfrm>
                      <a:off x="0" y="0"/>
                      <a:ext cx="2257990" cy="593429"/>
                    </a:xfrm>
                    <a:prstGeom prst="rect">
                      <a:avLst/>
                    </a:prstGeom>
                    <a:ln>
                      <a:noFill/>
                    </a:ln>
                    <a:extLst>
                      <a:ext uri="{53640926-AAD7-44D8-BBD7-CCE9431645EC}">
                        <a14:shadowObscured xmlns:a14="http://schemas.microsoft.com/office/drawing/2010/main"/>
                      </a:ext>
                    </a:extLst>
                  </pic:spPr>
                </pic:pic>
              </a:graphicData>
            </a:graphic>
          </wp:inline>
        </w:drawing>
      </w:r>
    </w:p>
    <w:p w14:paraId="41BE7CC4" w14:textId="77777777" w:rsidR="004C69F9" w:rsidRPr="00B10EF9" w:rsidRDefault="004C69F9" w:rsidP="00426267">
      <w:pPr>
        <w:pStyle w:val="ReportHeading3"/>
        <w:rPr>
          <w:rFonts w:ascii="Calibri" w:hAnsi="Calibri"/>
        </w:rPr>
      </w:pPr>
    </w:p>
    <w:p w14:paraId="43C53528" w14:textId="77777777" w:rsidR="006C2E6D" w:rsidRPr="00B10EF9" w:rsidRDefault="006C2E6D" w:rsidP="00426267">
      <w:pPr>
        <w:pStyle w:val="ReportHeading3"/>
        <w:jc w:val="left"/>
        <w:rPr>
          <w:rFonts w:ascii="Calibri" w:hAnsi="Calibri"/>
        </w:rPr>
      </w:pPr>
      <w:r w:rsidRPr="00B10EF9">
        <w:rPr>
          <w:rFonts w:ascii="Calibri" w:hAnsi="Calibri"/>
        </w:rPr>
        <w:br w:type="page"/>
      </w:r>
    </w:p>
    <w:p w14:paraId="7F952415" w14:textId="77777777" w:rsidR="006C2E6D" w:rsidRPr="00B10EF9" w:rsidRDefault="006C2E6D" w:rsidP="00ED3299">
      <w:pPr>
        <w:pStyle w:val="PreambleHeading"/>
        <w:tabs>
          <w:tab w:val="left" w:pos="3690"/>
        </w:tabs>
        <w:rPr>
          <w:rFonts w:ascii="Calibri" w:hAnsi="Calibri"/>
          <w:sz w:val="32"/>
        </w:rPr>
      </w:pPr>
      <w:r w:rsidRPr="00B10EF9">
        <w:rPr>
          <w:rFonts w:ascii="Calibri" w:hAnsi="Calibri"/>
          <w:sz w:val="32"/>
        </w:rPr>
        <w:lastRenderedPageBreak/>
        <w:t>Table of Contents</w:t>
      </w:r>
      <w:r w:rsidR="00ED3299" w:rsidRPr="00B10EF9">
        <w:rPr>
          <w:rFonts w:ascii="Calibri" w:hAnsi="Calibri"/>
          <w:sz w:val="32"/>
        </w:rPr>
        <w:tab/>
      </w:r>
    </w:p>
    <w:bookmarkStart w:id="0" w:name="_Hlk3379088"/>
    <w:p w14:paraId="179630B1" w14:textId="77777777" w:rsidR="00577C1D" w:rsidRPr="00B10EF9" w:rsidRDefault="00503979" w:rsidP="008E7604">
      <w:pPr>
        <w:pStyle w:val="TOC1"/>
        <w:rPr>
          <w:rFonts w:ascii="Calibri" w:eastAsiaTheme="minorEastAsia" w:hAnsi="Calibri"/>
          <w:lang w:eastAsia="en-GB"/>
        </w:rPr>
      </w:pPr>
      <w:r w:rsidRPr="00B10EF9">
        <w:rPr>
          <w:rFonts w:ascii="Calibri" w:hAnsi="Calibri"/>
        </w:rPr>
        <w:fldChar w:fldCharType="begin"/>
      </w:r>
      <w:r w:rsidRPr="00B10EF9">
        <w:rPr>
          <w:rFonts w:ascii="Calibri" w:hAnsi="Calibri"/>
        </w:rPr>
        <w:instrText xml:space="preserve"> TOC \o "1-4" \h \z \u </w:instrText>
      </w:r>
      <w:r w:rsidRPr="00B10EF9">
        <w:rPr>
          <w:rFonts w:ascii="Calibri" w:hAnsi="Calibri"/>
        </w:rPr>
        <w:fldChar w:fldCharType="separate"/>
      </w:r>
      <w:hyperlink w:anchor="_Toc506107207" w:history="1">
        <w:r w:rsidR="00577C1D" w:rsidRPr="00B10EF9">
          <w:rPr>
            <w:rStyle w:val="Hyperlink"/>
            <w:rFonts w:ascii="Calibri" w:hAnsi="Calibri"/>
          </w:rPr>
          <w:t>1.</w:t>
        </w:r>
        <w:r w:rsidR="00577C1D" w:rsidRPr="00B10EF9">
          <w:rPr>
            <w:rFonts w:ascii="Calibri" w:eastAsiaTheme="minorEastAsia" w:hAnsi="Calibri"/>
            <w:lang w:eastAsia="en-GB"/>
          </w:rPr>
          <w:tab/>
        </w:r>
        <w:r w:rsidR="00577C1D" w:rsidRPr="00B10EF9">
          <w:rPr>
            <w:rStyle w:val="Hyperlink"/>
            <w:rFonts w:ascii="Calibri" w:hAnsi="Calibri"/>
          </w:rPr>
          <w:t>Introduction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_Toc506107207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1</w:t>
        </w:r>
        <w:r w:rsidR="00577C1D" w:rsidRPr="00B10EF9">
          <w:rPr>
            <w:rFonts w:ascii="Calibri" w:hAnsi="Calibri"/>
            <w:webHidden/>
          </w:rPr>
          <w:fldChar w:fldCharType="end"/>
        </w:r>
      </w:hyperlink>
    </w:p>
    <w:p w14:paraId="77D6C1E6" w14:textId="77777777" w:rsidR="00577C1D" w:rsidRPr="00B10EF9" w:rsidRDefault="009C3258" w:rsidP="008E7604">
      <w:pPr>
        <w:pStyle w:val="TOC4"/>
        <w:rPr>
          <w:rFonts w:ascii="Calibri" w:eastAsiaTheme="minorEastAsia" w:hAnsi="Calibri"/>
          <w:lang w:eastAsia="en-GB"/>
        </w:rPr>
      </w:pPr>
      <w:hyperlink w:anchor="_Toc506107208" w:history="1">
        <w:r w:rsidR="00577C1D" w:rsidRPr="00B10EF9">
          <w:rPr>
            <w:rStyle w:val="Hyperlink"/>
            <w:rFonts w:ascii="Calibri" w:hAnsi="Calibri"/>
          </w:rPr>
          <w:t>Motivations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_Toc506107208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1</w:t>
        </w:r>
        <w:r w:rsidR="00577C1D" w:rsidRPr="00B10EF9">
          <w:rPr>
            <w:rFonts w:ascii="Calibri" w:hAnsi="Calibri"/>
            <w:webHidden/>
          </w:rPr>
          <w:fldChar w:fldCharType="end"/>
        </w:r>
      </w:hyperlink>
    </w:p>
    <w:p w14:paraId="04D99F53" w14:textId="77777777" w:rsidR="00577C1D" w:rsidRPr="00B10EF9" w:rsidRDefault="009C3258" w:rsidP="008E7604">
      <w:pPr>
        <w:pStyle w:val="TOC1"/>
        <w:rPr>
          <w:rFonts w:ascii="Calibri" w:eastAsiaTheme="minorEastAsia" w:hAnsi="Calibri"/>
          <w:lang w:eastAsia="en-GB"/>
        </w:rPr>
      </w:pPr>
      <w:hyperlink w:anchor="_Toc506107209" w:history="1">
        <w:r w:rsidR="00577C1D" w:rsidRPr="00B10EF9">
          <w:rPr>
            <w:rStyle w:val="Hyperlink"/>
            <w:rFonts w:ascii="Calibri" w:hAnsi="Calibri"/>
          </w:rPr>
          <w:t>2.</w:t>
        </w:r>
        <w:r w:rsidR="00577C1D" w:rsidRPr="00B10EF9">
          <w:rPr>
            <w:rFonts w:ascii="Calibri" w:eastAsiaTheme="minorEastAsia" w:hAnsi="Calibri"/>
            <w:lang w:eastAsia="en-GB"/>
          </w:rPr>
          <w:tab/>
        </w:r>
        <w:r w:rsidR="00577C1D" w:rsidRPr="00B10EF9">
          <w:rPr>
            <w:rStyle w:val="Hyperlink"/>
            <w:rFonts w:ascii="Calibri" w:hAnsi="Calibri"/>
          </w:rPr>
          <w:t>Site Audit</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_Toc506107209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14:paraId="2BC1F5EA" w14:textId="77777777" w:rsidR="00577C1D" w:rsidRPr="00B10EF9" w:rsidRDefault="009C3258" w:rsidP="008E7604">
      <w:pPr>
        <w:pStyle w:val="TOC4"/>
        <w:rPr>
          <w:rFonts w:ascii="Calibri" w:eastAsiaTheme="minorEastAsia" w:hAnsi="Calibri"/>
          <w:lang w:eastAsia="en-GB"/>
        </w:rPr>
      </w:pPr>
      <w:hyperlink w:anchor="_Toc506107210" w:history="1">
        <w:r w:rsidR="00577C1D" w:rsidRPr="00B10EF9">
          <w:rPr>
            <w:rStyle w:val="Hyperlink"/>
            <w:rFonts w:ascii="Calibri" w:hAnsi="Calibri"/>
          </w:rPr>
          <w:t>Location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_Toc506107210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14:paraId="4B03E5C7" w14:textId="77777777" w:rsidR="00577C1D" w:rsidRPr="00B10EF9" w:rsidRDefault="009C3258" w:rsidP="008E7604">
      <w:pPr>
        <w:pStyle w:val="TOC4"/>
        <w:rPr>
          <w:rFonts w:ascii="Calibri" w:eastAsiaTheme="minorEastAsia" w:hAnsi="Calibri"/>
          <w:lang w:eastAsia="en-GB"/>
        </w:rPr>
      </w:pPr>
      <w:hyperlink w:anchor="_Toc506107211" w:history="1">
        <w:r w:rsidR="00577C1D" w:rsidRPr="00B10EF9">
          <w:rPr>
            <w:rStyle w:val="Hyperlink"/>
            <w:rFonts w:ascii="Calibri" w:hAnsi="Calibri"/>
          </w:rPr>
          <w:t>Walking &amp; Cycling</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_Toc506107211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14:paraId="6F92DFFA" w14:textId="77777777" w:rsidR="00577C1D" w:rsidRPr="00B10EF9" w:rsidRDefault="009C3258" w:rsidP="008E7604">
      <w:pPr>
        <w:pStyle w:val="TOC4"/>
        <w:rPr>
          <w:rFonts w:ascii="Calibri" w:eastAsiaTheme="minorEastAsia" w:hAnsi="Calibri"/>
          <w:lang w:eastAsia="en-GB"/>
        </w:rPr>
      </w:pPr>
      <w:hyperlink w:anchor="_Toc506107212" w:history="1">
        <w:r w:rsidR="00577C1D" w:rsidRPr="00B10EF9">
          <w:rPr>
            <w:rStyle w:val="Hyperlink"/>
            <w:rFonts w:ascii="Calibri" w:hAnsi="Calibri"/>
          </w:rPr>
          <w:t>Public transport</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_Toc506107212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14:paraId="70A76E1B" w14:textId="77777777" w:rsidR="00577C1D" w:rsidRPr="00B10EF9" w:rsidRDefault="009C3258" w:rsidP="008E7604">
      <w:pPr>
        <w:pStyle w:val="TOC4"/>
        <w:rPr>
          <w:rFonts w:ascii="Calibri" w:eastAsiaTheme="minorEastAsia" w:hAnsi="Calibri"/>
          <w:lang w:eastAsia="en-GB"/>
        </w:rPr>
      </w:pPr>
      <w:hyperlink w:anchor="_Toc506107213" w:history="1">
        <w:r w:rsidR="00577C1D" w:rsidRPr="00B10EF9">
          <w:rPr>
            <w:rStyle w:val="Hyperlink"/>
            <w:rFonts w:ascii="Calibri" w:hAnsi="Calibri"/>
          </w:rPr>
          <w:t>Car</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_Toc506107213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2</w:t>
        </w:r>
        <w:r w:rsidR="00577C1D" w:rsidRPr="00B10EF9">
          <w:rPr>
            <w:rFonts w:ascii="Calibri" w:hAnsi="Calibri"/>
            <w:webHidden/>
          </w:rPr>
          <w:fldChar w:fldCharType="end"/>
        </w:r>
      </w:hyperlink>
    </w:p>
    <w:p w14:paraId="6237FE6A" w14:textId="77777777" w:rsidR="00577C1D" w:rsidRPr="00B10EF9" w:rsidRDefault="009C3258" w:rsidP="008E7604">
      <w:pPr>
        <w:pStyle w:val="TOC1"/>
        <w:rPr>
          <w:rFonts w:ascii="Calibri" w:eastAsiaTheme="minorEastAsia" w:hAnsi="Calibri"/>
          <w:lang w:eastAsia="en-GB"/>
        </w:rPr>
      </w:pPr>
      <w:hyperlink w:anchor="_Toc506107214" w:history="1">
        <w:r w:rsidR="00577C1D" w:rsidRPr="00B10EF9">
          <w:rPr>
            <w:rStyle w:val="Hyperlink"/>
            <w:rFonts w:ascii="Calibri" w:hAnsi="Calibri"/>
          </w:rPr>
          <w:t>3.</w:t>
        </w:r>
        <w:r w:rsidR="00577C1D" w:rsidRPr="00B10EF9">
          <w:rPr>
            <w:rFonts w:ascii="Calibri" w:eastAsiaTheme="minorEastAsia" w:hAnsi="Calibri"/>
            <w:lang w:eastAsia="en-GB"/>
          </w:rPr>
          <w:tab/>
        </w:r>
        <w:r w:rsidR="00577C1D" w:rsidRPr="00B10EF9">
          <w:rPr>
            <w:rStyle w:val="Hyperlink"/>
            <w:rFonts w:ascii="Calibri" w:hAnsi="Calibri"/>
          </w:rPr>
          <w:t>Staff travel survey</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_Toc506107214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14:paraId="1928050C" w14:textId="77777777" w:rsidR="00577C1D" w:rsidRPr="00B10EF9" w:rsidRDefault="009C3258" w:rsidP="008E7604">
      <w:pPr>
        <w:pStyle w:val="TOC4"/>
        <w:rPr>
          <w:rFonts w:ascii="Calibri" w:eastAsiaTheme="minorEastAsia" w:hAnsi="Calibri"/>
          <w:lang w:eastAsia="en-GB"/>
        </w:rPr>
      </w:pPr>
      <w:hyperlink w:anchor="_Toc506107215" w:history="1">
        <w:r w:rsidR="00577C1D" w:rsidRPr="00B10EF9">
          <w:rPr>
            <w:rStyle w:val="Hyperlink"/>
            <w:rFonts w:ascii="Calibri" w:hAnsi="Calibri"/>
          </w:rPr>
          <w:t>Headline stats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_Toc506107215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14:paraId="2F565D59" w14:textId="77777777" w:rsidR="00577C1D" w:rsidRPr="00B10EF9" w:rsidRDefault="009C3258" w:rsidP="008E7604">
      <w:pPr>
        <w:pStyle w:val="TOC4"/>
        <w:rPr>
          <w:rFonts w:ascii="Calibri" w:eastAsiaTheme="minorEastAsia" w:hAnsi="Calibri"/>
          <w:lang w:eastAsia="en-GB"/>
        </w:rPr>
      </w:pPr>
      <w:hyperlink w:anchor="_Toc506107216" w:history="1">
        <w:r w:rsidR="00577C1D" w:rsidRPr="00B10EF9">
          <w:rPr>
            <w:rStyle w:val="Hyperlink"/>
            <w:rFonts w:ascii="Calibri" w:hAnsi="Calibri"/>
          </w:rPr>
          <w:t>Commuting to work</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_Toc506107216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14:paraId="1F47FDD2" w14:textId="77777777" w:rsidR="00577C1D" w:rsidRPr="00B10EF9" w:rsidRDefault="009C3258" w:rsidP="008E7604">
      <w:pPr>
        <w:pStyle w:val="TOC4"/>
        <w:rPr>
          <w:rFonts w:ascii="Calibri" w:eastAsiaTheme="minorEastAsia" w:hAnsi="Calibri"/>
          <w:lang w:eastAsia="en-GB"/>
        </w:rPr>
      </w:pPr>
      <w:hyperlink w:anchor="_Toc506107217" w:history="1">
        <w:r w:rsidR="00577C1D" w:rsidRPr="00B10EF9">
          <w:rPr>
            <w:rStyle w:val="Hyperlink"/>
            <w:rFonts w:ascii="Calibri" w:hAnsi="Calibri"/>
          </w:rPr>
          <w:t>Impact on Travel Plan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_Toc506107217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3</w:t>
        </w:r>
        <w:r w:rsidR="00577C1D" w:rsidRPr="00B10EF9">
          <w:rPr>
            <w:rFonts w:ascii="Calibri" w:hAnsi="Calibri"/>
            <w:webHidden/>
          </w:rPr>
          <w:fldChar w:fldCharType="end"/>
        </w:r>
      </w:hyperlink>
    </w:p>
    <w:p w14:paraId="27E116A4" w14:textId="77777777" w:rsidR="00577C1D" w:rsidRPr="00B10EF9" w:rsidRDefault="009C3258" w:rsidP="008E7604">
      <w:pPr>
        <w:pStyle w:val="TOC1"/>
        <w:rPr>
          <w:rFonts w:ascii="Calibri" w:eastAsiaTheme="minorEastAsia" w:hAnsi="Calibri"/>
          <w:lang w:eastAsia="en-GB"/>
        </w:rPr>
      </w:pPr>
      <w:hyperlink w:anchor="_Toc506107218" w:history="1">
        <w:r w:rsidR="00577C1D" w:rsidRPr="00B10EF9">
          <w:rPr>
            <w:rStyle w:val="Hyperlink"/>
            <w:rFonts w:ascii="Calibri" w:hAnsi="Calibri"/>
          </w:rPr>
          <w:t>4.</w:t>
        </w:r>
        <w:r w:rsidR="00577C1D" w:rsidRPr="00B10EF9">
          <w:rPr>
            <w:rFonts w:ascii="Calibri" w:eastAsiaTheme="minorEastAsia" w:hAnsi="Calibri"/>
            <w:lang w:eastAsia="en-GB"/>
          </w:rPr>
          <w:tab/>
        </w:r>
        <w:r w:rsidR="00577C1D" w:rsidRPr="00B10EF9">
          <w:rPr>
            <w:rStyle w:val="Hyperlink"/>
            <w:rFonts w:ascii="Calibri" w:hAnsi="Calibri"/>
          </w:rPr>
          <w:t>Action Plan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_Toc506107218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14:paraId="012E51A5" w14:textId="77777777" w:rsidR="00577C1D" w:rsidRPr="00B10EF9" w:rsidRDefault="009C3258" w:rsidP="008E7604">
      <w:pPr>
        <w:pStyle w:val="TOC4"/>
        <w:rPr>
          <w:rFonts w:ascii="Calibri" w:eastAsiaTheme="minorEastAsia" w:hAnsi="Calibri"/>
          <w:lang w:eastAsia="en-GB"/>
        </w:rPr>
      </w:pPr>
      <w:hyperlink w:anchor="_Toc506107219" w:history="1">
        <w:r w:rsidR="00577C1D" w:rsidRPr="00B10EF9">
          <w:rPr>
            <w:rStyle w:val="Hyperlink"/>
            <w:rFonts w:ascii="Calibri" w:hAnsi="Calibri"/>
          </w:rPr>
          <w:t>Objective</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_Toc506107219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14:paraId="68FEE607" w14:textId="77777777" w:rsidR="00577C1D" w:rsidRPr="00B10EF9" w:rsidRDefault="009C3258" w:rsidP="008E7604">
      <w:pPr>
        <w:pStyle w:val="TOC4"/>
        <w:rPr>
          <w:rFonts w:ascii="Calibri" w:eastAsiaTheme="minorEastAsia" w:hAnsi="Calibri"/>
          <w:lang w:eastAsia="en-GB"/>
        </w:rPr>
      </w:pPr>
      <w:hyperlink w:anchor="_Toc506107220" w:history="1">
        <w:r w:rsidR="00577C1D" w:rsidRPr="00B10EF9">
          <w:rPr>
            <w:rStyle w:val="Hyperlink"/>
            <w:rFonts w:ascii="Calibri" w:hAnsi="Calibri"/>
          </w:rPr>
          <w:t>Targets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_Toc506107220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14:paraId="15CB9880" w14:textId="77777777" w:rsidR="00577C1D" w:rsidRPr="00B10EF9" w:rsidRDefault="009C3258" w:rsidP="008E7604">
      <w:pPr>
        <w:pStyle w:val="TOC4"/>
        <w:rPr>
          <w:rFonts w:ascii="Calibri" w:eastAsiaTheme="minorEastAsia" w:hAnsi="Calibri"/>
          <w:lang w:eastAsia="en-GB"/>
        </w:rPr>
      </w:pPr>
      <w:hyperlink w:anchor="_Toc506107221" w:history="1">
        <w:r w:rsidR="00577C1D" w:rsidRPr="00B10EF9">
          <w:rPr>
            <w:rStyle w:val="Hyperlink"/>
            <w:rFonts w:ascii="Calibri" w:hAnsi="Calibri"/>
          </w:rPr>
          <w:t>Action Plan</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_Toc506107221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4</w:t>
        </w:r>
        <w:r w:rsidR="00577C1D" w:rsidRPr="00B10EF9">
          <w:rPr>
            <w:rFonts w:ascii="Calibri" w:hAnsi="Calibri"/>
            <w:webHidden/>
          </w:rPr>
          <w:fldChar w:fldCharType="end"/>
        </w:r>
      </w:hyperlink>
    </w:p>
    <w:p w14:paraId="3EA63267" w14:textId="77777777" w:rsidR="00577C1D" w:rsidRPr="00B10EF9" w:rsidRDefault="009C3258" w:rsidP="008E7604">
      <w:pPr>
        <w:pStyle w:val="TOC1"/>
        <w:rPr>
          <w:rFonts w:ascii="Calibri" w:eastAsiaTheme="minorEastAsia" w:hAnsi="Calibri"/>
          <w:lang w:eastAsia="en-GB"/>
        </w:rPr>
      </w:pPr>
      <w:hyperlink w:anchor="_Toc506107222" w:history="1">
        <w:r w:rsidR="00577C1D" w:rsidRPr="00B10EF9">
          <w:rPr>
            <w:rStyle w:val="Hyperlink"/>
            <w:rFonts w:ascii="Calibri" w:hAnsi="Calibri"/>
          </w:rPr>
          <w:t>5.</w:t>
        </w:r>
        <w:r w:rsidR="00577C1D" w:rsidRPr="00B10EF9">
          <w:rPr>
            <w:rFonts w:ascii="Calibri" w:eastAsiaTheme="minorEastAsia" w:hAnsi="Calibri"/>
            <w:lang w:eastAsia="en-GB"/>
          </w:rPr>
          <w:tab/>
        </w:r>
        <w:r w:rsidR="00577C1D" w:rsidRPr="00B10EF9">
          <w:rPr>
            <w:rStyle w:val="Hyperlink"/>
            <w:rFonts w:ascii="Calibri" w:hAnsi="Calibri"/>
          </w:rPr>
          <w:t>Monitoring</w:t>
        </w:r>
        <w:r w:rsidR="0034637F" w:rsidRPr="00B10EF9">
          <w:rPr>
            <w:rStyle w:val="Hyperlink"/>
            <w:rFonts w:ascii="Calibri" w:hAnsi="Calibri"/>
          </w:rPr>
          <w:t xml:space="preserve"> and evaulation </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_Toc506107222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5</w:t>
        </w:r>
        <w:r w:rsidR="00577C1D" w:rsidRPr="00B10EF9">
          <w:rPr>
            <w:rFonts w:ascii="Calibri" w:hAnsi="Calibri"/>
            <w:webHidden/>
          </w:rPr>
          <w:fldChar w:fldCharType="end"/>
        </w:r>
      </w:hyperlink>
    </w:p>
    <w:p w14:paraId="08E87356" w14:textId="77777777" w:rsidR="00577C1D" w:rsidRPr="00B10EF9" w:rsidRDefault="009C3258" w:rsidP="008E7604">
      <w:pPr>
        <w:pStyle w:val="TOC1"/>
        <w:rPr>
          <w:rFonts w:ascii="Calibri" w:eastAsiaTheme="minorEastAsia" w:hAnsi="Calibri"/>
          <w:lang w:eastAsia="en-GB"/>
        </w:rPr>
      </w:pPr>
      <w:hyperlink w:anchor="_Toc506107223" w:history="1">
        <w:r w:rsidR="00577C1D" w:rsidRPr="00B10EF9">
          <w:rPr>
            <w:rStyle w:val="Hyperlink"/>
            <w:rFonts w:ascii="Calibri" w:hAnsi="Calibri"/>
          </w:rPr>
          <w:t>6.</w:t>
        </w:r>
        <w:r w:rsidR="00577C1D" w:rsidRPr="00B10EF9">
          <w:rPr>
            <w:rFonts w:ascii="Calibri" w:eastAsiaTheme="minorEastAsia" w:hAnsi="Calibri"/>
            <w:lang w:eastAsia="en-GB"/>
          </w:rPr>
          <w:tab/>
        </w:r>
        <w:r w:rsidR="00577C1D" w:rsidRPr="00B10EF9">
          <w:rPr>
            <w:rStyle w:val="Hyperlink"/>
            <w:rFonts w:ascii="Calibri" w:hAnsi="Calibri"/>
          </w:rPr>
          <w:t>Contact details</w:t>
        </w:r>
        <w:r w:rsidR="00577C1D" w:rsidRPr="00B10EF9">
          <w:rPr>
            <w:rFonts w:ascii="Calibri" w:hAnsi="Calibri"/>
            <w:webHidden/>
          </w:rPr>
          <w:tab/>
        </w:r>
        <w:r w:rsidR="00577C1D" w:rsidRPr="00B10EF9">
          <w:rPr>
            <w:rFonts w:ascii="Calibri" w:hAnsi="Calibri"/>
            <w:webHidden/>
          </w:rPr>
          <w:fldChar w:fldCharType="begin"/>
        </w:r>
        <w:r w:rsidR="00577C1D" w:rsidRPr="00B10EF9">
          <w:rPr>
            <w:rFonts w:ascii="Calibri" w:hAnsi="Calibri"/>
            <w:webHidden/>
          </w:rPr>
          <w:instrText xml:space="preserve"> PAGEREF _Toc506107223 \h </w:instrText>
        </w:r>
        <w:r w:rsidR="00577C1D" w:rsidRPr="00B10EF9">
          <w:rPr>
            <w:rFonts w:ascii="Calibri" w:hAnsi="Calibri"/>
            <w:webHidden/>
          </w:rPr>
        </w:r>
        <w:r w:rsidR="00577C1D" w:rsidRPr="00B10EF9">
          <w:rPr>
            <w:rFonts w:ascii="Calibri" w:hAnsi="Calibri"/>
            <w:webHidden/>
          </w:rPr>
          <w:fldChar w:fldCharType="separate"/>
        </w:r>
        <w:r w:rsidR="00577C1D" w:rsidRPr="00B10EF9">
          <w:rPr>
            <w:rFonts w:ascii="Calibri" w:hAnsi="Calibri"/>
            <w:webHidden/>
          </w:rPr>
          <w:t>6</w:t>
        </w:r>
        <w:r w:rsidR="00577C1D" w:rsidRPr="00B10EF9">
          <w:rPr>
            <w:rFonts w:ascii="Calibri" w:hAnsi="Calibri"/>
            <w:webHidden/>
          </w:rPr>
          <w:fldChar w:fldCharType="end"/>
        </w:r>
      </w:hyperlink>
    </w:p>
    <w:p w14:paraId="589D5C85" w14:textId="77777777" w:rsidR="006C2E6D" w:rsidRPr="00B10EF9" w:rsidRDefault="00503979" w:rsidP="00426267">
      <w:pPr>
        <w:pStyle w:val="Preambletext"/>
        <w:jc w:val="center"/>
        <w:rPr>
          <w:rFonts w:ascii="Calibri" w:hAnsi="Calibri"/>
        </w:rPr>
      </w:pPr>
      <w:r w:rsidRPr="00B10EF9">
        <w:rPr>
          <w:rFonts w:ascii="Calibri" w:hAnsi="Calibri"/>
          <w:sz w:val="24"/>
          <w:szCs w:val="24"/>
        </w:rPr>
        <w:fldChar w:fldCharType="end"/>
      </w:r>
      <w:bookmarkEnd w:id="0"/>
    </w:p>
    <w:p w14:paraId="27F32F96" w14:textId="77777777" w:rsidR="006C2E6D" w:rsidRPr="00B10EF9" w:rsidRDefault="006C2E6D" w:rsidP="00426267">
      <w:pPr>
        <w:pStyle w:val="PreambleHeading"/>
        <w:rPr>
          <w:rFonts w:ascii="Calibri" w:hAnsi="Calibri"/>
          <w:sz w:val="32"/>
        </w:rPr>
      </w:pPr>
      <w:r w:rsidRPr="00B10EF9">
        <w:rPr>
          <w:rFonts w:ascii="Calibri" w:hAnsi="Calibri"/>
          <w:sz w:val="32"/>
        </w:rPr>
        <w:t>List of Tables</w:t>
      </w:r>
    </w:p>
    <w:p w14:paraId="37755C18" w14:textId="77777777" w:rsidR="00C152B4" w:rsidRPr="00B10EF9" w:rsidRDefault="009D7A22" w:rsidP="00426267">
      <w:pPr>
        <w:pStyle w:val="TableofFigures"/>
        <w:tabs>
          <w:tab w:val="right" w:leader="dot" w:pos="9016"/>
        </w:tabs>
        <w:jc w:val="center"/>
        <w:rPr>
          <w:rFonts w:ascii="Calibri" w:eastAsiaTheme="minorEastAsia" w:hAnsi="Calibri"/>
          <w:noProof/>
          <w:sz w:val="24"/>
          <w:szCs w:val="24"/>
          <w:lang w:eastAsia="en-GB"/>
        </w:rPr>
      </w:pPr>
      <w:r w:rsidRPr="00B10EF9">
        <w:rPr>
          <w:rFonts w:ascii="Calibri" w:hAnsi="Calibri"/>
          <w:sz w:val="26"/>
          <w:szCs w:val="26"/>
        </w:rPr>
        <w:fldChar w:fldCharType="begin"/>
      </w:r>
      <w:r w:rsidRPr="00B10EF9">
        <w:rPr>
          <w:rFonts w:ascii="Calibri" w:hAnsi="Calibri"/>
          <w:sz w:val="26"/>
          <w:szCs w:val="26"/>
        </w:rPr>
        <w:instrText xml:space="preserve"> TOC \c "Table" </w:instrText>
      </w:r>
      <w:r w:rsidRPr="00B10EF9">
        <w:rPr>
          <w:rFonts w:ascii="Calibri" w:hAnsi="Calibri"/>
          <w:sz w:val="26"/>
          <w:szCs w:val="26"/>
        </w:rPr>
        <w:fldChar w:fldCharType="separate"/>
      </w:r>
      <w:r w:rsidR="00C152B4" w:rsidRPr="00B10EF9">
        <w:rPr>
          <w:rFonts w:ascii="Calibri" w:hAnsi="Calibri"/>
          <w:b/>
          <w:noProof/>
          <w:sz w:val="24"/>
          <w:szCs w:val="24"/>
        </w:rPr>
        <w:t>Table 3</w:t>
      </w:r>
      <w:r w:rsidR="00C152B4" w:rsidRPr="00B10EF9">
        <w:rPr>
          <w:rFonts w:ascii="Calibri" w:hAnsi="Calibri"/>
          <w:b/>
          <w:noProof/>
          <w:sz w:val="24"/>
          <w:szCs w:val="24"/>
        </w:rPr>
        <w:noBreakHyphen/>
        <w:t xml:space="preserve">1: </w:t>
      </w:r>
      <w:r w:rsidR="00C152B4" w:rsidRPr="00B10EF9">
        <w:rPr>
          <w:rFonts w:ascii="Calibri" w:hAnsi="Calibri"/>
          <w:noProof/>
          <w:sz w:val="24"/>
          <w:szCs w:val="24"/>
        </w:rPr>
        <w:t xml:space="preserve">12 month action </w:t>
      </w:r>
      <w:r w:rsidR="00CB7A58">
        <w:rPr>
          <w:rFonts w:ascii="Calibri" w:hAnsi="Calibri"/>
          <w:noProof/>
          <w:sz w:val="24"/>
          <w:szCs w:val="24"/>
        </w:rPr>
        <w:t xml:space="preserve">travel action </w:t>
      </w:r>
      <w:r w:rsidR="00C152B4" w:rsidRPr="00B10EF9">
        <w:rPr>
          <w:rFonts w:ascii="Calibri" w:hAnsi="Calibri"/>
          <w:noProof/>
          <w:sz w:val="24"/>
          <w:szCs w:val="24"/>
        </w:rPr>
        <w:t>plan</w:t>
      </w:r>
      <w:r w:rsidR="00C152B4" w:rsidRPr="00B10EF9">
        <w:rPr>
          <w:rFonts w:ascii="Calibri" w:hAnsi="Calibri"/>
          <w:noProof/>
          <w:sz w:val="24"/>
          <w:szCs w:val="24"/>
        </w:rPr>
        <w:tab/>
      </w:r>
      <w:r w:rsidR="00C152B4" w:rsidRPr="00B10EF9">
        <w:rPr>
          <w:rFonts w:ascii="Calibri" w:hAnsi="Calibri"/>
          <w:noProof/>
          <w:sz w:val="24"/>
          <w:szCs w:val="24"/>
        </w:rPr>
        <w:fldChar w:fldCharType="begin"/>
      </w:r>
      <w:r w:rsidR="00C152B4" w:rsidRPr="00B10EF9">
        <w:rPr>
          <w:rFonts w:ascii="Calibri" w:hAnsi="Calibri"/>
          <w:noProof/>
          <w:sz w:val="24"/>
          <w:szCs w:val="24"/>
        </w:rPr>
        <w:instrText xml:space="preserve"> PAGEREF _Toc465074205 \h </w:instrText>
      </w:r>
      <w:r w:rsidR="00C152B4" w:rsidRPr="00B10EF9">
        <w:rPr>
          <w:rFonts w:ascii="Calibri" w:hAnsi="Calibri"/>
          <w:noProof/>
          <w:sz w:val="24"/>
          <w:szCs w:val="24"/>
        </w:rPr>
      </w:r>
      <w:r w:rsidR="00C152B4" w:rsidRPr="00B10EF9">
        <w:rPr>
          <w:rFonts w:ascii="Calibri" w:hAnsi="Calibri"/>
          <w:noProof/>
          <w:sz w:val="24"/>
          <w:szCs w:val="24"/>
        </w:rPr>
        <w:fldChar w:fldCharType="separate"/>
      </w:r>
      <w:r w:rsidR="00577C1D" w:rsidRPr="00B10EF9">
        <w:rPr>
          <w:rFonts w:ascii="Calibri" w:hAnsi="Calibri"/>
          <w:noProof/>
          <w:sz w:val="24"/>
          <w:szCs w:val="24"/>
        </w:rPr>
        <w:t>4</w:t>
      </w:r>
      <w:r w:rsidR="00C152B4" w:rsidRPr="00B10EF9">
        <w:rPr>
          <w:rFonts w:ascii="Calibri" w:hAnsi="Calibri"/>
          <w:noProof/>
          <w:sz w:val="24"/>
          <w:szCs w:val="24"/>
        </w:rPr>
        <w:fldChar w:fldCharType="end"/>
      </w:r>
    </w:p>
    <w:p w14:paraId="2C5ACCF3" w14:textId="77777777" w:rsidR="00C152B4" w:rsidRPr="00B10EF9" w:rsidRDefault="00C152B4" w:rsidP="00426267">
      <w:pPr>
        <w:pStyle w:val="TableofFigures"/>
        <w:tabs>
          <w:tab w:val="right" w:leader="dot" w:pos="9016"/>
        </w:tabs>
        <w:jc w:val="center"/>
        <w:rPr>
          <w:rFonts w:ascii="Calibri" w:eastAsiaTheme="minorEastAsia" w:hAnsi="Calibri"/>
          <w:noProof/>
          <w:sz w:val="24"/>
          <w:szCs w:val="24"/>
          <w:lang w:eastAsia="en-GB"/>
        </w:rPr>
      </w:pPr>
      <w:r w:rsidRPr="00B10EF9">
        <w:rPr>
          <w:rFonts w:ascii="Calibri" w:hAnsi="Calibri"/>
          <w:b/>
          <w:noProof/>
          <w:sz w:val="24"/>
          <w:szCs w:val="24"/>
        </w:rPr>
        <w:t>Table 4</w:t>
      </w:r>
      <w:r w:rsidRPr="00B10EF9">
        <w:rPr>
          <w:rFonts w:ascii="Calibri" w:hAnsi="Calibri"/>
          <w:b/>
          <w:noProof/>
          <w:sz w:val="24"/>
          <w:szCs w:val="24"/>
        </w:rPr>
        <w:noBreakHyphen/>
        <w:t>1:</w:t>
      </w:r>
      <w:r w:rsidRPr="00B10EF9">
        <w:rPr>
          <w:rFonts w:ascii="Calibri" w:hAnsi="Calibri"/>
          <w:noProof/>
          <w:sz w:val="24"/>
          <w:szCs w:val="24"/>
        </w:rPr>
        <w:t xml:space="preserve"> Travel Plan coordinator details</w:t>
      </w:r>
      <w:r w:rsidRPr="00B10EF9">
        <w:rPr>
          <w:rFonts w:ascii="Calibri" w:hAnsi="Calibri"/>
          <w:noProof/>
          <w:sz w:val="24"/>
          <w:szCs w:val="24"/>
        </w:rPr>
        <w:tab/>
      </w:r>
      <w:r w:rsidRPr="00B10EF9">
        <w:rPr>
          <w:rFonts w:ascii="Calibri" w:hAnsi="Calibri"/>
          <w:noProof/>
          <w:sz w:val="24"/>
          <w:szCs w:val="24"/>
        </w:rPr>
        <w:fldChar w:fldCharType="begin"/>
      </w:r>
      <w:r w:rsidRPr="00B10EF9">
        <w:rPr>
          <w:rFonts w:ascii="Calibri" w:hAnsi="Calibri"/>
          <w:noProof/>
          <w:sz w:val="24"/>
          <w:szCs w:val="24"/>
        </w:rPr>
        <w:instrText xml:space="preserve"> PAGEREF _Toc465074206 \h </w:instrText>
      </w:r>
      <w:r w:rsidRPr="00B10EF9">
        <w:rPr>
          <w:rFonts w:ascii="Calibri" w:hAnsi="Calibri"/>
          <w:noProof/>
          <w:sz w:val="24"/>
          <w:szCs w:val="24"/>
        </w:rPr>
      </w:r>
      <w:r w:rsidRPr="00B10EF9">
        <w:rPr>
          <w:rFonts w:ascii="Calibri" w:hAnsi="Calibri"/>
          <w:noProof/>
          <w:sz w:val="24"/>
          <w:szCs w:val="24"/>
        </w:rPr>
        <w:fldChar w:fldCharType="separate"/>
      </w:r>
      <w:r w:rsidR="00577C1D" w:rsidRPr="00B10EF9">
        <w:rPr>
          <w:rFonts w:ascii="Calibri" w:hAnsi="Calibri"/>
          <w:noProof/>
          <w:sz w:val="24"/>
          <w:szCs w:val="24"/>
        </w:rPr>
        <w:t>6</w:t>
      </w:r>
      <w:r w:rsidRPr="00B10EF9">
        <w:rPr>
          <w:rFonts w:ascii="Calibri" w:hAnsi="Calibri"/>
          <w:noProof/>
          <w:sz w:val="24"/>
          <w:szCs w:val="24"/>
        </w:rPr>
        <w:fldChar w:fldCharType="end"/>
      </w:r>
    </w:p>
    <w:p w14:paraId="32756404" w14:textId="77777777" w:rsidR="00B23D0B" w:rsidRPr="00B10EF9" w:rsidRDefault="009D7A22" w:rsidP="00426267">
      <w:pPr>
        <w:pStyle w:val="Preambletext"/>
        <w:jc w:val="center"/>
        <w:rPr>
          <w:rFonts w:ascii="Calibri" w:hAnsi="Calibri"/>
        </w:rPr>
      </w:pPr>
      <w:r w:rsidRPr="00B10EF9">
        <w:rPr>
          <w:rFonts w:ascii="Calibri" w:hAnsi="Calibri"/>
          <w:b/>
          <w:bCs/>
          <w:noProof/>
          <w:sz w:val="26"/>
          <w:szCs w:val="26"/>
          <w:lang w:val="en-US"/>
        </w:rPr>
        <w:fldChar w:fldCharType="end"/>
      </w:r>
    </w:p>
    <w:p w14:paraId="5C8AA9D8" w14:textId="77777777" w:rsidR="006C2E6D" w:rsidRPr="00B10EF9" w:rsidRDefault="00760FD8" w:rsidP="00426267">
      <w:pPr>
        <w:pStyle w:val="PreambleHeading"/>
        <w:rPr>
          <w:rFonts w:ascii="Calibri" w:hAnsi="Calibri"/>
          <w:sz w:val="32"/>
        </w:rPr>
      </w:pPr>
      <w:r w:rsidRPr="00B10EF9">
        <w:rPr>
          <w:rFonts w:ascii="Calibri" w:hAnsi="Calibri"/>
          <w:sz w:val="32"/>
        </w:rPr>
        <w:t>List of Figures</w:t>
      </w:r>
    </w:p>
    <w:p w14:paraId="4EA2ACBE" w14:textId="77777777" w:rsidR="00760FD8" w:rsidRPr="00B10EF9" w:rsidRDefault="00C930D5" w:rsidP="00426267">
      <w:pPr>
        <w:pStyle w:val="Preambletext"/>
        <w:rPr>
          <w:rFonts w:ascii="Calibri" w:hAnsi="Calibri"/>
        </w:rPr>
      </w:pPr>
      <w:r w:rsidRPr="00B10EF9">
        <w:rPr>
          <w:rFonts w:ascii="Calibri" w:hAnsi="Calibri"/>
          <w:bCs/>
          <w:noProof/>
          <w:lang w:val="en-US"/>
        </w:rPr>
        <w:fldChar w:fldCharType="begin"/>
      </w:r>
      <w:r w:rsidRPr="00B10EF9">
        <w:rPr>
          <w:rFonts w:ascii="Calibri" w:hAnsi="Calibri"/>
          <w:bCs/>
          <w:noProof/>
          <w:lang w:val="en-US"/>
        </w:rPr>
        <w:instrText xml:space="preserve"> TOC \c "Figure" </w:instrText>
      </w:r>
      <w:r w:rsidRPr="00B10EF9">
        <w:rPr>
          <w:rFonts w:ascii="Calibri" w:hAnsi="Calibri"/>
          <w:bCs/>
          <w:noProof/>
          <w:lang w:val="en-US"/>
        </w:rPr>
        <w:fldChar w:fldCharType="separate"/>
      </w:r>
      <w:r w:rsidR="00940F24" w:rsidRPr="00B10EF9">
        <w:rPr>
          <w:rFonts w:ascii="Calibri" w:hAnsi="Calibri"/>
          <w:bCs/>
          <w:noProof/>
          <w:lang w:val="en-US"/>
        </w:rPr>
        <w:t>No table of figures entries found.</w:t>
      </w:r>
      <w:r w:rsidRPr="00B10EF9">
        <w:rPr>
          <w:rFonts w:ascii="Calibri" w:hAnsi="Calibri"/>
          <w:bCs/>
          <w:noProof/>
          <w:lang w:val="en-US"/>
        </w:rPr>
        <w:fldChar w:fldCharType="end"/>
      </w:r>
      <w:r w:rsidR="00760FD8" w:rsidRPr="00B10EF9">
        <w:rPr>
          <w:rFonts w:ascii="Calibri" w:hAnsi="Calibri"/>
        </w:rPr>
        <w:br w:type="page"/>
      </w:r>
    </w:p>
    <w:p w14:paraId="51C9D6BB" w14:textId="77777777" w:rsidR="00040A90" w:rsidRPr="00EA4C2A" w:rsidRDefault="00040A90" w:rsidP="00426267">
      <w:pPr>
        <w:pStyle w:val="Preambletext"/>
        <w:rPr>
          <w:rFonts w:ascii="Calibri" w:hAnsi="Calibri"/>
        </w:rPr>
        <w:sectPr w:rsidR="00040A90" w:rsidRPr="00EA4C2A" w:rsidSect="00426267">
          <w:headerReference w:type="default" r:id="rId10"/>
          <w:footerReference w:type="default" r:id="rId11"/>
          <w:headerReference w:type="first" r:id="rId12"/>
          <w:pgSz w:w="11906" w:h="16838"/>
          <w:pgMar w:top="567" w:right="567" w:bottom="567" w:left="567" w:header="708" w:footer="709" w:gutter="0"/>
          <w:pgNumType w:fmt="lowerRoman"/>
          <w:cols w:space="708"/>
          <w:titlePg/>
          <w:docGrid w:linePitch="360"/>
        </w:sectPr>
      </w:pPr>
    </w:p>
    <w:p w14:paraId="473F9861" w14:textId="77777777" w:rsidR="009D7A22" w:rsidRPr="00B10EF9" w:rsidRDefault="009D7A22" w:rsidP="00426267">
      <w:pPr>
        <w:pStyle w:val="Heading1"/>
        <w:spacing w:before="0" w:after="0"/>
        <w:ind w:left="0" w:firstLine="0"/>
        <w:rPr>
          <w:rFonts w:ascii="Calibri" w:hAnsi="Calibri"/>
          <w:b/>
          <w:color w:val="auto"/>
          <w:sz w:val="40"/>
          <w:szCs w:val="40"/>
          <w:u w:val="single"/>
        </w:rPr>
      </w:pPr>
      <w:bookmarkStart w:id="1" w:name="_Toc506107207"/>
      <w:r w:rsidRPr="00B10EF9">
        <w:rPr>
          <w:rFonts w:ascii="Calibri" w:hAnsi="Calibri"/>
          <w:b/>
          <w:color w:val="auto"/>
          <w:sz w:val="40"/>
          <w:szCs w:val="40"/>
          <w:u w:val="single"/>
        </w:rPr>
        <w:lastRenderedPageBreak/>
        <w:t>Introduction</w:t>
      </w:r>
      <w:bookmarkEnd w:id="1"/>
    </w:p>
    <w:p w14:paraId="6DC58FE9" w14:textId="77777777" w:rsidR="002A335F" w:rsidRPr="00B10EF9" w:rsidRDefault="002A335F" w:rsidP="00CB7A58">
      <w:pPr>
        <w:pStyle w:val="Text"/>
        <w:numPr>
          <w:ilvl w:val="0"/>
          <w:numId w:val="0"/>
        </w:numPr>
        <w:ind w:left="567"/>
        <w:rPr>
          <w:rFonts w:ascii="Calibri" w:hAnsi="Calibri"/>
        </w:rPr>
      </w:pPr>
      <w:r w:rsidRPr="00B10EF9">
        <w:rPr>
          <w:rFonts w:ascii="Calibri" w:hAnsi="Calibri"/>
        </w:rPr>
        <w:t>Workplace travel plans are a way of encouraging efficient and environmentally friendly methods for business trips and the commute to and from work. They do this by identifying ways to reduce single occupancy car trips to, from and at work by encouraging and promoting the use of car sharing, public transport, walking, cycling and alternative working methods.</w:t>
      </w:r>
    </w:p>
    <w:p w14:paraId="4F2ED335" w14:textId="77777777" w:rsidR="00577C1D" w:rsidRPr="00B10EF9" w:rsidRDefault="002A335F" w:rsidP="00CB7A58">
      <w:pPr>
        <w:pStyle w:val="Text"/>
        <w:numPr>
          <w:ilvl w:val="0"/>
          <w:numId w:val="0"/>
        </w:numPr>
        <w:ind w:left="567"/>
        <w:rPr>
          <w:rFonts w:ascii="Calibri" w:hAnsi="Calibri"/>
          <w:i/>
        </w:rPr>
      </w:pPr>
      <w:r w:rsidRPr="00B10EF9">
        <w:rPr>
          <w:rFonts w:ascii="Calibri" w:hAnsi="Calibri"/>
        </w:rPr>
        <w:t xml:space="preserve">This document is the workplace travel plan for: </w:t>
      </w:r>
    </w:p>
    <w:p w14:paraId="526971F1" w14:textId="77777777" w:rsidR="00981782" w:rsidRPr="00FB60E5" w:rsidRDefault="00981782" w:rsidP="00426267">
      <w:pPr>
        <w:pStyle w:val="BulletList1"/>
        <w:rPr>
          <w:rFonts w:ascii="Calibri" w:hAnsi="Calibri"/>
          <w:highlight w:val="yellow"/>
        </w:rPr>
      </w:pPr>
      <w:r w:rsidRPr="00FB60E5">
        <w:rPr>
          <w:rFonts w:ascii="Calibri" w:hAnsi="Calibri"/>
          <w:highlight w:val="yellow"/>
        </w:rPr>
        <w:t>Organisation n</w:t>
      </w:r>
      <w:r w:rsidR="00C152B4" w:rsidRPr="00FB60E5">
        <w:rPr>
          <w:rFonts w:ascii="Calibri" w:hAnsi="Calibri"/>
          <w:highlight w:val="yellow"/>
        </w:rPr>
        <w:t xml:space="preserve">ame </w:t>
      </w:r>
    </w:p>
    <w:p w14:paraId="324514A7" w14:textId="77777777" w:rsidR="00C152B4" w:rsidRPr="00FB60E5" w:rsidRDefault="00981782" w:rsidP="00426267">
      <w:pPr>
        <w:pStyle w:val="BulletList1"/>
        <w:rPr>
          <w:rFonts w:ascii="Calibri" w:hAnsi="Calibri"/>
          <w:highlight w:val="yellow"/>
        </w:rPr>
      </w:pPr>
      <w:r w:rsidRPr="00FB60E5">
        <w:rPr>
          <w:rFonts w:ascii="Calibri" w:hAnsi="Calibri"/>
          <w:highlight w:val="yellow"/>
        </w:rPr>
        <w:t xml:space="preserve">Organisation </w:t>
      </w:r>
      <w:r w:rsidR="00C152B4" w:rsidRPr="00FB60E5">
        <w:rPr>
          <w:rFonts w:ascii="Calibri" w:hAnsi="Calibri"/>
          <w:highlight w:val="yellow"/>
        </w:rPr>
        <w:t>slogan</w:t>
      </w:r>
      <w:r w:rsidR="002A335F" w:rsidRPr="00FB60E5">
        <w:rPr>
          <w:rFonts w:ascii="Calibri" w:hAnsi="Calibri"/>
          <w:highlight w:val="yellow"/>
        </w:rPr>
        <w:t xml:space="preserve"> </w:t>
      </w:r>
      <w:r w:rsidRPr="00FB60E5">
        <w:rPr>
          <w:rFonts w:ascii="Calibri" w:hAnsi="Calibri"/>
          <w:highlight w:val="yellow"/>
        </w:rPr>
        <w:t>(if applicable)</w:t>
      </w:r>
    </w:p>
    <w:p w14:paraId="1F3605F0" w14:textId="77777777" w:rsidR="00364ABF" w:rsidRPr="00FB60E5" w:rsidRDefault="00364ABF" w:rsidP="006C1EDA">
      <w:pPr>
        <w:pStyle w:val="BulletList1"/>
        <w:rPr>
          <w:rFonts w:ascii="Calibri" w:hAnsi="Calibri"/>
        </w:rPr>
      </w:pPr>
      <w:r w:rsidRPr="00FB60E5">
        <w:rPr>
          <w:rFonts w:ascii="Calibri" w:hAnsi="Calibri"/>
          <w:highlight w:val="yellow"/>
        </w:rPr>
        <w:t>Sector</w:t>
      </w:r>
      <w:r w:rsidR="002A335F" w:rsidRPr="00FB60E5">
        <w:rPr>
          <w:rFonts w:ascii="Calibri" w:hAnsi="Calibri"/>
        </w:rPr>
        <w:t xml:space="preserve"> </w:t>
      </w:r>
      <w:r w:rsidR="00284741" w:rsidRPr="00FB60E5">
        <w:rPr>
          <w:rFonts w:ascii="Calibri" w:hAnsi="Calibri"/>
        </w:rPr>
        <w:t xml:space="preserve">e.g. </w:t>
      </w:r>
      <w:r w:rsidR="006C1EDA" w:rsidRPr="00FB60E5">
        <w:rPr>
          <w:rStyle w:val="cs-radio-label-inner-text"/>
          <w:rFonts w:ascii="Calibri" w:hAnsi="Calibri"/>
        </w:rPr>
        <w:t>Consulting, Courier, Education, Government, Health/ Care, Information Technology, Manufacturing, Media &amp; Communications, Non-profit/ charity, Professional &amp; Financial, Retail, Tourism &amp; Leisure, Training and Transport</w:t>
      </w:r>
    </w:p>
    <w:p w14:paraId="768E95A9" w14:textId="77777777" w:rsidR="00364ABF" w:rsidRPr="00FB60E5" w:rsidRDefault="00364ABF" w:rsidP="006C1EDA">
      <w:pPr>
        <w:pStyle w:val="BulletList1"/>
        <w:rPr>
          <w:rFonts w:ascii="Calibri" w:hAnsi="Calibri"/>
        </w:rPr>
      </w:pPr>
      <w:r w:rsidRPr="00FB60E5">
        <w:rPr>
          <w:rFonts w:ascii="Calibri" w:hAnsi="Calibri"/>
          <w:highlight w:val="yellow"/>
        </w:rPr>
        <w:t>Business operations</w:t>
      </w:r>
      <w:r w:rsidR="002A335F" w:rsidRPr="00FB60E5">
        <w:rPr>
          <w:rFonts w:ascii="Calibri" w:hAnsi="Calibri"/>
        </w:rPr>
        <w:t xml:space="preserve"> </w:t>
      </w:r>
      <w:r w:rsidR="006C1EDA" w:rsidRPr="00FB60E5">
        <w:rPr>
          <w:rFonts w:ascii="Calibri" w:hAnsi="Calibri"/>
        </w:rPr>
        <w:t>Please provide a brief outline (just a sentence or two) of your organisation’s main operations</w:t>
      </w:r>
    </w:p>
    <w:p w14:paraId="57106D8D" w14:textId="77777777" w:rsidR="006C1EDA" w:rsidRPr="00FB60E5" w:rsidRDefault="006C1EDA" w:rsidP="00426267">
      <w:pPr>
        <w:pStyle w:val="BulletList1"/>
        <w:rPr>
          <w:rFonts w:ascii="Calibri" w:hAnsi="Calibri"/>
          <w:highlight w:val="yellow"/>
        </w:rPr>
      </w:pPr>
      <w:r w:rsidRPr="00FB60E5">
        <w:rPr>
          <w:rFonts w:ascii="Calibri" w:hAnsi="Calibri"/>
          <w:highlight w:val="yellow"/>
        </w:rPr>
        <w:t>Total number</w:t>
      </w:r>
      <w:r w:rsidR="00364ABF" w:rsidRPr="00FB60E5">
        <w:rPr>
          <w:rFonts w:ascii="Calibri" w:hAnsi="Calibri"/>
          <w:highlight w:val="yellow"/>
        </w:rPr>
        <w:t xml:space="preserve"> of employees</w:t>
      </w:r>
      <w:r w:rsidRPr="00FB60E5">
        <w:rPr>
          <w:rFonts w:ascii="Calibri" w:hAnsi="Calibri"/>
          <w:highlight w:val="yellow"/>
        </w:rPr>
        <w:t xml:space="preserve"> at the site </w:t>
      </w:r>
    </w:p>
    <w:p w14:paraId="2C47AF7D" w14:textId="77777777" w:rsidR="00364ABF" w:rsidRPr="00FB60E5" w:rsidRDefault="006C1EDA" w:rsidP="00426267">
      <w:pPr>
        <w:pStyle w:val="BulletList1"/>
        <w:rPr>
          <w:rFonts w:ascii="Calibri" w:hAnsi="Calibri"/>
        </w:rPr>
      </w:pPr>
      <w:r w:rsidRPr="00FB60E5">
        <w:rPr>
          <w:rFonts w:ascii="Calibri" w:hAnsi="Calibri"/>
          <w:highlight w:val="yellow"/>
        </w:rPr>
        <w:t>W</w:t>
      </w:r>
      <w:r w:rsidR="00364ABF" w:rsidRPr="00FB60E5">
        <w:rPr>
          <w:rFonts w:ascii="Calibri" w:hAnsi="Calibri"/>
          <w:highlight w:val="yellow"/>
        </w:rPr>
        <w:t>orking hours</w:t>
      </w:r>
      <w:r w:rsidRPr="00FB60E5">
        <w:rPr>
          <w:rFonts w:ascii="Calibri" w:hAnsi="Calibri"/>
          <w:highlight w:val="yellow"/>
        </w:rPr>
        <w:t xml:space="preserve"> of the site</w:t>
      </w:r>
      <w:r w:rsidRPr="00FB60E5">
        <w:rPr>
          <w:rFonts w:ascii="Calibri" w:hAnsi="Calibri"/>
        </w:rPr>
        <w:t xml:space="preserve"> </w:t>
      </w:r>
    </w:p>
    <w:p w14:paraId="55240C26" w14:textId="77777777" w:rsidR="00364ABF" w:rsidRPr="00FB60E5" w:rsidRDefault="00274E82" w:rsidP="00426267">
      <w:pPr>
        <w:pStyle w:val="BulletList1"/>
        <w:rPr>
          <w:rFonts w:ascii="Calibri" w:hAnsi="Calibri"/>
          <w:highlight w:val="yellow"/>
        </w:rPr>
      </w:pPr>
      <w:r w:rsidRPr="00FB60E5">
        <w:rPr>
          <w:rFonts w:ascii="Calibri" w:hAnsi="Calibri"/>
          <w:highlight w:val="yellow"/>
        </w:rPr>
        <w:t>F</w:t>
      </w:r>
      <w:r w:rsidR="00364ABF" w:rsidRPr="00FB60E5">
        <w:rPr>
          <w:rFonts w:ascii="Calibri" w:hAnsi="Calibri"/>
          <w:highlight w:val="yellow"/>
        </w:rPr>
        <w:t>lexible workin</w:t>
      </w:r>
      <w:r w:rsidR="006C1EDA" w:rsidRPr="00FB60E5">
        <w:rPr>
          <w:rFonts w:ascii="Calibri" w:hAnsi="Calibri"/>
          <w:highlight w:val="yellow"/>
        </w:rPr>
        <w:t xml:space="preserve">g, </w:t>
      </w:r>
      <w:r w:rsidR="00364ABF" w:rsidRPr="00FB60E5">
        <w:rPr>
          <w:rFonts w:ascii="Calibri" w:hAnsi="Calibri"/>
          <w:highlight w:val="yellow"/>
        </w:rPr>
        <w:t xml:space="preserve">home </w:t>
      </w:r>
      <w:r w:rsidR="00C152B4" w:rsidRPr="00FB60E5">
        <w:rPr>
          <w:rFonts w:ascii="Calibri" w:hAnsi="Calibri"/>
          <w:highlight w:val="yellow"/>
        </w:rPr>
        <w:t xml:space="preserve">working &amp; </w:t>
      </w:r>
      <w:r w:rsidR="00364ABF" w:rsidRPr="00FB60E5">
        <w:rPr>
          <w:rFonts w:ascii="Calibri" w:hAnsi="Calibri"/>
          <w:highlight w:val="yellow"/>
        </w:rPr>
        <w:t>shift working</w:t>
      </w:r>
      <w:r w:rsidRPr="00FB60E5">
        <w:rPr>
          <w:rFonts w:ascii="Calibri" w:hAnsi="Calibri"/>
          <w:highlight w:val="yellow"/>
        </w:rPr>
        <w:t xml:space="preserve"> (if applicable)</w:t>
      </w:r>
      <w:r w:rsidR="002A335F" w:rsidRPr="00FB60E5">
        <w:rPr>
          <w:rFonts w:ascii="Calibri" w:hAnsi="Calibri"/>
          <w:highlight w:val="yellow"/>
        </w:rPr>
        <w:t xml:space="preserve"> </w:t>
      </w:r>
    </w:p>
    <w:p w14:paraId="62F3016B" w14:textId="77777777" w:rsidR="00C152B4" w:rsidRPr="00B10EF9" w:rsidRDefault="00C152B4" w:rsidP="00426267">
      <w:pPr>
        <w:pStyle w:val="Heading4"/>
        <w:rPr>
          <w:rFonts w:ascii="Calibri" w:hAnsi="Calibri"/>
          <w:b/>
          <w:color w:val="auto"/>
          <w:sz w:val="22"/>
          <w:szCs w:val="22"/>
          <w:u w:val="single"/>
        </w:rPr>
      </w:pPr>
      <w:bookmarkStart w:id="2" w:name="_Toc506107208"/>
      <w:r w:rsidRPr="00B10EF9">
        <w:rPr>
          <w:rFonts w:ascii="Calibri" w:hAnsi="Calibri"/>
          <w:b/>
          <w:color w:val="auto"/>
          <w:sz w:val="22"/>
          <w:szCs w:val="22"/>
          <w:u w:val="single"/>
        </w:rPr>
        <w:t>Motivations</w:t>
      </w:r>
      <w:bookmarkEnd w:id="2"/>
      <w:r w:rsidRPr="00B10EF9">
        <w:rPr>
          <w:rFonts w:ascii="Calibri" w:hAnsi="Calibri"/>
          <w:b/>
          <w:color w:val="auto"/>
          <w:sz w:val="22"/>
          <w:szCs w:val="22"/>
          <w:u w:val="single"/>
        </w:rPr>
        <w:t xml:space="preserve"> </w:t>
      </w:r>
    </w:p>
    <w:p w14:paraId="1F8A4A21" w14:textId="77777777" w:rsidR="00893581" w:rsidRPr="00B10EF9" w:rsidRDefault="00FE6CCD" w:rsidP="00CB7A58">
      <w:pPr>
        <w:pStyle w:val="Text"/>
        <w:numPr>
          <w:ilvl w:val="0"/>
          <w:numId w:val="0"/>
        </w:numPr>
        <w:ind w:left="567"/>
        <w:rPr>
          <w:rFonts w:ascii="Calibri" w:hAnsi="Calibri"/>
        </w:rPr>
      </w:pPr>
      <w:r>
        <w:rPr>
          <w:rFonts w:ascii="Calibri" w:hAnsi="Calibri"/>
          <w:highlight w:val="yellow"/>
        </w:rPr>
        <w:t>[</w:t>
      </w:r>
      <w:r w:rsidR="00893581" w:rsidRPr="00FB60E5">
        <w:rPr>
          <w:rFonts w:ascii="Calibri" w:hAnsi="Calibri"/>
          <w:highlight w:val="yellow"/>
        </w:rPr>
        <w:t>Insert name of organisation</w:t>
      </w:r>
      <w:r>
        <w:rPr>
          <w:rFonts w:ascii="Calibri" w:hAnsi="Calibri"/>
        </w:rPr>
        <w:t>]</w:t>
      </w:r>
      <w:r w:rsidR="00893581" w:rsidRPr="00FB60E5">
        <w:rPr>
          <w:rFonts w:ascii="Calibri" w:hAnsi="Calibri"/>
        </w:rPr>
        <w:t xml:space="preserve"> has</w:t>
      </w:r>
      <w:r w:rsidR="00893581" w:rsidRPr="00B10EF9">
        <w:rPr>
          <w:rFonts w:ascii="Calibri" w:hAnsi="Calibri"/>
        </w:rPr>
        <w:t xml:space="preserve"> identified that we would like to change travel behaviour within our organisation to:</w:t>
      </w:r>
    </w:p>
    <w:p w14:paraId="174A88D1" w14:textId="27874483" w:rsidR="00893581" w:rsidRPr="00FE6CCD" w:rsidRDefault="00FE6CCD" w:rsidP="00543AE3">
      <w:pPr>
        <w:pStyle w:val="Text"/>
        <w:numPr>
          <w:ilvl w:val="0"/>
          <w:numId w:val="6"/>
        </w:numPr>
        <w:rPr>
          <w:rFonts w:ascii="Calibri" w:hAnsi="Calibri"/>
          <w:highlight w:val="yellow"/>
        </w:rPr>
      </w:pPr>
      <w:r w:rsidRPr="00FE6CCD">
        <w:rPr>
          <w:rFonts w:ascii="Calibri" w:hAnsi="Calibri"/>
          <w:highlight w:val="yellow"/>
        </w:rPr>
        <w:t xml:space="preserve">if you have used </w:t>
      </w:r>
      <w:r w:rsidRPr="00FE6CCD">
        <w:rPr>
          <w:rFonts w:ascii="Calibri" w:hAnsi="Calibri"/>
          <w:b/>
          <w:highlight w:val="yellow"/>
        </w:rPr>
        <w:t xml:space="preserve">NCC’s business travel survey </w:t>
      </w:r>
      <w:r w:rsidRPr="006F453C">
        <w:rPr>
          <w:rFonts w:ascii="Calibri" w:hAnsi="Calibri"/>
          <w:highlight w:val="yellow"/>
        </w:rPr>
        <w:t>refer to question 1</w:t>
      </w:r>
      <w:r w:rsidR="003B7F0F">
        <w:rPr>
          <w:rFonts w:ascii="Calibri" w:hAnsi="Calibri"/>
          <w:highlight w:val="yellow"/>
        </w:rPr>
        <w:t>6</w:t>
      </w:r>
    </w:p>
    <w:p w14:paraId="216F6F94" w14:textId="77777777" w:rsidR="00F411B5" w:rsidRDefault="00F411B5" w:rsidP="00F411B5">
      <w:pPr>
        <w:pStyle w:val="Text"/>
        <w:numPr>
          <w:ilvl w:val="0"/>
          <w:numId w:val="0"/>
        </w:numPr>
        <w:ind w:left="720"/>
        <w:rPr>
          <w:rFonts w:ascii="Calibri" w:hAnsi="Calibri"/>
        </w:rPr>
      </w:pPr>
      <w:r w:rsidRPr="00B10EF9">
        <w:rPr>
          <w:rFonts w:ascii="Calibri" w:hAnsi="Calibri"/>
        </w:rPr>
        <w:t xml:space="preserve">We </w:t>
      </w:r>
      <w:r w:rsidR="00A03B64" w:rsidRPr="00B10EF9">
        <w:rPr>
          <w:rFonts w:ascii="Calibri" w:hAnsi="Calibri"/>
        </w:rPr>
        <w:t>consider</w:t>
      </w:r>
      <w:r w:rsidRPr="00B10EF9">
        <w:rPr>
          <w:rFonts w:ascii="Calibri" w:hAnsi="Calibri"/>
        </w:rPr>
        <w:t xml:space="preserve"> that </w:t>
      </w:r>
      <w:r w:rsidR="00B31E83" w:rsidRPr="00B10EF9">
        <w:rPr>
          <w:rFonts w:ascii="Calibri" w:hAnsi="Calibri"/>
        </w:rPr>
        <w:t>several</w:t>
      </w:r>
      <w:r w:rsidR="00044BB8" w:rsidRPr="00B10EF9">
        <w:rPr>
          <w:rFonts w:ascii="Calibri" w:hAnsi="Calibri"/>
        </w:rPr>
        <w:t xml:space="preserve"> alternative modes of travel may be suitable for some of our staff who currently drive to work on their own, including:</w:t>
      </w:r>
    </w:p>
    <w:p w14:paraId="4B183657" w14:textId="6586DAD4" w:rsidR="00FE6CCD" w:rsidRPr="006F453C" w:rsidRDefault="00FE6CCD" w:rsidP="00FE6CCD">
      <w:pPr>
        <w:pStyle w:val="Text"/>
        <w:numPr>
          <w:ilvl w:val="0"/>
          <w:numId w:val="6"/>
        </w:numPr>
        <w:rPr>
          <w:rFonts w:ascii="Calibri" w:hAnsi="Calibri"/>
          <w:highlight w:val="yellow"/>
        </w:rPr>
      </w:pPr>
      <w:r w:rsidRPr="00FE6CCD">
        <w:rPr>
          <w:rFonts w:ascii="Calibri" w:hAnsi="Calibri"/>
          <w:highlight w:val="yellow"/>
        </w:rPr>
        <w:t xml:space="preserve">if you have used </w:t>
      </w:r>
      <w:r w:rsidRPr="00FE6CCD">
        <w:rPr>
          <w:rFonts w:ascii="Calibri" w:hAnsi="Calibri"/>
          <w:b/>
          <w:highlight w:val="yellow"/>
        </w:rPr>
        <w:t>NCC’s business tr</w:t>
      </w:r>
      <w:r>
        <w:rPr>
          <w:rFonts w:ascii="Calibri" w:hAnsi="Calibri"/>
          <w:b/>
          <w:highlight w:val="yellow"/>
        </w:rPr>
        <w:t xml:space="preserve">avel survey </w:t>
      </w:r>
      <w:r w:rsidRPr="006F453C">
        <w:rPr>
          <w:rFonts w:ascii="Calibri" w:hAnsi="Calibri"/>
          <w:highlight w:val="yellow"/>
        </w:rPr>
        <w:t>refer to question 1</w:t>
      </w:r>
      <w:r w:rsidR="003B7F0F">
        <w:rPr>
          <w:rFonts w:ascii="Calibri" w:hAnsi="Calibri"/>
          <w:highlight w:val="yellow"/>
        </w:rPr>
        <w:t>7</w:t>
      </w:r>
    </w:p>
    <w:p w14:paraId="7AE97C92" w14:textId="77777777" w:rsidR="00044BB8" w:rsidRPr="00B10EF9" w:rsidRDefault="00A03B64" w:rsidP="00044BB8">
      <w:pPr>
        <w:pStyle w:val="Text"/>
        <w:numPr>
          <w:ilvl w:val="0"/>
          <w:numId w:val="0"/>
        </w:numPr>
        <w:ind w:left="720"/>
        <w:rPr>
          <w:rFonts w:ascii="Calibri" w:hAnsi="Calibri"/>
        </w:rPr>
      </w:pPr>
      <w:r w:rsidRPr="00B10EF9">
        <w:rPr>
          <w:rFonts w:ascii="Calibri" w:hAnsi="Calibri"/>
        </w:rPr>
        <w:t>We</w:t>
      </w:r>
      <w:r w:rsidR="00044BB8" w:rsidRPr="00B10EF9">
        <w:rPr>
          <w:rFonts w:ascii="Calibri" w:hAnsi="Calibri"/>
        </w:rPr>
        <w:t xml:space="preserve"> also </w:t>
      </w:r>
      <w:r w:rsidRPr="00B10EF9">
        <w:rPr>
          <w:rFonts w:ascii="Calibri" w:hAnsi="Calibri"/>
        </w:rPr>
        <w:t>think</w:t>
      </w:r>
      <w:r w:rsidR="00044BB8" w:rsidRPr="00B10EF9">
        <w:rPr>
          <w:rFonts w:ascii="Calibri" w:hAnsi="Calibri"/>
        </w:rPr>
        <w:t xml:space="preserve"> that the following measures/incentives may be suitable to encourage our staff who currently drive to work on their own to change their travel behaviour, including:</w:t>
      </w:r>
    </w:p>
    <w:p w14:paraId="6A5CEC7D" w14:textId="078D1D82" w:rsidR="00FE6CCD" w:rsidRPr="006F453C" w:rsidRDefault="00FE6CCD" w:rsidP="00FE6CCD">
      <w:pPr>
        <w:pStyle w:val="Text"/>
        <w:numPr>
          <w:ilvl w:val="0"/>
          <w:numId w:val="6"/>
        </w:numPr>
        <w:rPr>
          <w:rFonts w:ascii="Calibri" w:hAnsi="Calibri"/>
          <w:highlight w:val="yellow"/>
        </w:rPr>
      </w:pPr>
      <w:r w:rsidRPr="00FE6CCD">
        <w:rPr>
          <w:rFonts w:ascii="Calibri" w:hAnsi="Calibri"/>
          <w:highlight w:val="yellow"/>
        </w:rPr>
        <w:t xml:space="preserve">if you have used </w:t>
      </w:r>
      <w:r w:rsidRPr="00FE6CCD">
        <w:rPr>
          <w:rFonts w:ascii="Calibri" w:hAnsi="Calibri"/>
          <w:b/>
          <w:highlight w:val="yellow"/>
        </w:rPr>
        <w:t>NCC’s business tr</w:t>
      </w:r>
      <w:r>
        <w:rPr>
          <w:rFonts w:ascii="Calibri" w:hAnsi="Calibri"/>
          <w:b/>
          <w:highlight w:val="yellow"/>
        </w:rPr>
        <w:t xml:space="preserve">avel survey </w:t>
      </w:r>
      <w:r w:rsidRPr="006F453C">
        <w:rPr>
          <w:rFonts w:ascii="Calibri" w:hAnsi="Calibri"/>
          <w:highlight w:val="yellow"/>
        </w:rPr>
        <w:t>refer to question 1</w:t>
      </w:r>
      <w:r w:rsidR="003B7F0F">
        <w:rPr>
          <w:rFonts w:ascii="Calibri" w:hAnsi="Calibri"/>
          <w:highlight w:val="yellow"/>
        </w:rPr>
        <w:t>8</w:t>
      </w:r>
    </w:p>
    <w:p w14:paraId="09E97691" w14:textId="77777777" w:rsidR="00D63144" w:rsidRPr="00B10EF9" w:rsidRDefault="00BD3BFB" w:rsidP="00D63144">
      <w:pPr>
        <w:pStyle w:val="Text"/>
        <w:numPr>
          <w:ilvl w:val="0"/>
          <w:numId w:val="0"/>
        </w:numPr>
        <w:ind w:left="720"/>
        <w:rPr>
          <w:rFonts w:ascii="Calibri" w:hAnsi="Calibri"/>
        </w:rPr>
      </w:pPr>
      <w:r w:rsidRPr="00B10EF9">
        <w:rPr>
          <w:rFonts w:ascii="Calibri" w:hAnsi="Calibri"/>
        </w:rPr>
        <w:lastRenderedPageBreak/>
        <w:t xml:space="preserve">Based on the above we consider that there </w:t>
      </w:r>
      <w:r w:rsidRPr="00FB60E5">
        <w:rPr>
          <w:rFonts w:ascii="Calibri" w:hAnsi="Calibri"/>
        </w:rPr>
        <w:t xml:space="preserve">is a </w:t>
      </w:r>
      <w:r w:rsidR="00FE6CCD">
        <w:rPr>
          <w:rFonts w:ascii="Calibri" w:hAnsi="Calibri"/>
        </w:rPr>
        <w:t>[</w:t>
      </w:r>
      <w:r w:rsidR="00D63144" w:rsidRPr="00FB60E5">
        <w:rPr>
          <w:rFonts w:ascii="Calibri" w:hAnsi="Calibri"/>
          <w:highlight w:val="yellow"/>
        </w:rPr>
        <w:t>very high/ high/ neither high nor low/ low/ very low</w:t>
      </w:r>
      <w:r w:rsidR="00FE6CCD">
        <w:rPr>
          <w:rFonts w:ascii="Calibri" w:hAnsi="Calibri"/>
        </w:rPr>
        <w:t>]</w:t>
      </w:r>
      <w:r w:rsidR="00D63144" w:rsidRPr="00FB60E5">
        <w:rPr>
          <w:rFonts w:ascii="Calibri" w:hAnsi="Calibri"/>
        </w:rPr>
        <w:t xml:space="preserve"> likelihood</w:t>
      </w:r>
      <w:r w:rsidR="00D63144" w:rsidRPr="00B10EF9">
        <w:rPr>
          <w:rFonts w:ascii="Calibri" w:hAnsi="Calibri"/>
        </w:rPr>
        <w:t xml:space="preserve"> of our staff changing their travel behaviour.</w:t>
      </w:r>
    </w:p>
    <w:p w14:paraId="5C765584" w14:textId="77777777" w:rsidR="00044BB8" w:rsidRDefault="00044BB8" w:rsidP="00D63144">
      <w:pPr>
        <w:pStyle w:val="Text"/>
        <w:numPr>
          <w:ilvl w:val="0"/>
          <w:numId w:val="0"/>
        </w:numPr>
        <w:ind w:left="567" w:hanging="567"/>
        <w:rPr>
          <w:rFonts w:ascii="Calibri" w:hAnsi="Calibri"/>
          <w:i/>
        </w:rPr>
      </w:pPr>
    </w:p>
    <w:p w14:paraId="42BB95AD" w14:textId="77777777" w:rsidR="00D63144" w:rsidRDefault="00D63144" w:rsidP="00D63144">
      <w:pPr>
        <w:pStyle w:val="Text"/>
        <w:numPr>
          <w:ilvl w:val="0"/>
          <w:numId w:val="0"/>
        </w:numPr>
        <w:ind w:left="567" w:hanging="567"/>
        <w:rPr>
          <w:rFonts w:ascii="Calibri" w:hAnsi="Calibri"/>
          <w:i/>
        </w:rPr>
      </w:pPr>
    </w:p>
    <w:p w14:paraId="3169D6D4" w14:textId="77777777" w:rsidR="00D63144" w:rsidRPr="005F1B3B" w:rsidRDefault="00D63144" w:rsidP="00D63144">
      <w:pPr>
        <w:pStyle w:val="Text"/>
        <w:numPr>
          <w:ilvl w:val="0"/>
          <w:numId w:val="0"/>
        </w:numPr>
        <w:ind w:left="567" w:hanging="567"/>
        <w:rPr>
          <w:rFonts w:ascii="Calibri" w:hAnsi="Calibri"/>
        </w:rPr>
      </w:pPr>
    </w:p>
    <w:p w14:paraId="446359B5" w14:textId="77777777" w:rsidR="006964A0" w:rsidRPr="00FB60E5" w:rsidRDefault="006964A0" w:rsidP="006964A0">
      <w:pPr>
        <w:pStyle w:val="Text"/>
        <w:numPr>
          <w:ilvl w:val="0"/>
          <w:numId w:val="0"/>
        </w:numPr>
        <w:ind w:left="567"/>
        <w:rPr>
          <w:rFonts w:ascii="Calibri" w:hAnsi="Calibri"/>
          <w:b/>
          <w:u w:val="single"/>
        </w:rPr>
      </w:pPr>
      <w:r w:rsidRPr="006F453C">
        <w:rPr>
          <w:rFonts w:ascii="Calibri" w:hAnsi="Calibri"/>
          <w:b/>
          <w:u w:val="single"/>
        </w:rPr>
        <w:t>Senior management support</w:t>
      </w:r>
    </w:p>
    <w:p w14:paraId="327554AA" w14:textId="77777777" w:rsidR="00F91DEB" w:rsidRPr="00CB7A58" w:rsidRDefault="00D00268" w:rsidP="00CB7A58">
      <w:pPr>
        <w:pStyle w:val="Text"/>
        <w:numPr>
          <w:ilvl w:val="0"/>
          <w:numId w:val="0"/>
        </w:numPr>
        <w:ind w:left="567"/>
        <w:rPr>
          <w:rFonts w:asciiTheme="minorHAnsi" w:hAnsiTheme="minorHAnsi"/>
          <w:highlight w:val="green"/>
        </w:rPr>
      </w:pPr>
      <w:r w:rsidRPr="00CB7A58">
        <w:rPr>
          <w:rFonts w:asciiTheme="minorHAnsi" w:hAnsiTheme="minorHAnsi"/>
        </w:rPr>
        <w:t>S</w:t>
      </w:r>
      <w:r w:rsidR="006964A0" w:rsidRPr="00CB7A58">
        <w:rPr>
          <w:rFonts w:asciiTheme="minorHAnsi" w:hAnsiTheme="minorHAnsi"/>
        </w:rPr>
        <w:t>enior manageme</w:t>
      </w:r>
      <w:r w:rsidRPr="00CB7A58">
        <w:rPr>
          <w:rFonts w:asciiTheme="minorHAnsi" w:hAnsiTheme="minorHAnsi"/>
        </w:rPr>
        <w:t xml:space="preserve">nt </w:t>
      </w:r>
      <w:r w:rsidR="00A04C24" w:rsidRPr="00CB7A58">
        <w:rPr>
          <w:rFonts w:asciiTheme="minorHAnsi" w:hAnsiTheme="minorHAnsi"/>
        </w:rPr>
        <w:t>is committed to developing and supporting this travel plan to help meet the targets set out in section 5.  A travel plan co-ordinator has been appointed to deliver the actions identified in the travel action plan.  Management is also committed to supporting staff to undertake the actions detailed in the travel action plan and activities</w:t>
      </w:r>
      <w:r w:rsidR="00D63144" w:rsidRPr="00CB7A58">
        <w:rPr>
          <w:rFonts w:asciiTheme="minorHAnsi" w:hAnsiTheme="minorHAnsi"/>
        </w:rPr>
        <w:t xml:space="preserve">. </w:t>
      </w:r>
    </w:p>
    <w:p w14:paraId="5A3DC46A" w14:textId="77777777" w:rsidR="00E42370" w:rsidRPr="00F91DEB" w:rsidRDefault="00F91DEB" w:rsidP="00F91DEB">
      <w:pPr>
        <w:pStyle w:val="Text"/>
        <w:numPr>
          <w:ilvl w:val="0"/>
          <w:numId w:val="0"/>
        </w:numPr>
        <w:ind w:left="567"/>
        <w:rPr>
          <w:rFonts w:ascii="Calibri" w:hAnsi="Calibri"/>
          <w:highlight w:val="green"/>
        </w:rPr>
      </w:pPr>
      <w:r w:rsidRPr="00F91DEB">
        <w:rPr>
          <w:rFonts w:ascii="Calibri" w:hAnsi="Calibri"/>
          <w:highlight w:val="yellow"/>
        </w:rPr>
        <w:t>[</w:t>
      </w:r>
      <w:r w:rsidR="00354ABC" w:rsidRPr="00F91DEB">
        <w:rPr>
          <w:rFonts w:ascii="Calibri" w:hAnsi="Calibri"/>
          <w:highlight w:val="yellow"/>
        </w:rPr>
        <w:t>Please provide examples of financial resources, staff resources/ time in work to undertake travel plan activities</w:t>
      </w:r>
      <w:r w:rsidRPr="00F91DEB">
        <w:rPr>
          <w:rFonts w:ascii="Calibri" w:hAnsi="Calibri"/>
          <w:highlight w:val="yellow"/>
        </w:rPr>
        <w:t>]</w:t>
      </w:r>
    </w:p>
    <w:p w14:paraId="0EA4FB5D" w14:textId="77777777" w:rsidR="00F91DEB" w:rsidRDefault="00A04C24" w:rsidP="00CB7A58">
      <w:pPr>
        <w:pStyle w:val="Text"/>
        <w:numPr>
          <w:ilvl w:val="0"/>
          <w:numId w:val="0"/>
        </w:numPr>
        <w:ind w:left="567"/>
        <w:rPr>
          <w:rFonts w:ascii="Calibri" w:hAnsi="Calibri"/>
        </w:rPr>
      </w:pPr>
      <w:r w:rsidRPr="00B10EF9">
        <w:rPr>
          <w:rFonts w:ascii="Calibri" w:hAnsi="Calibri"/>
        </w:rPr>
        <w:t>The travel plan co-ordinator will report the progress of the delivery of the travel plan actions and performance against the targets to</w:t>
      </w:r>
      <w:r w:rsidRPr="00FB60E5">
        <w:rPr>
          <w:rFonts w:ascii="Calibri" w:hAnsi="Calibri"/>
        </w:rPr>
        <w:t xml:space="preserve"> </w:t>
      </w:r>
      <w:r w:rsidR="006F453C" w:rsidRPr="00F91DEB">
        <w:rPr>
          <w:rFonts w:ascii="Calibri" w:hAnsi="Calibri"/>
          <w:highlight w:val="yellow"/>
        </w:rPr>
        <w:t>[</w:t>
      </w:r>
      <w:r w:rsidRPr="00F91DEB">
        <w:rPr>
          <w:rFonts w:ascii="Calibri" w:hAnsi="Calibri"/>
          <w:highlight w:val="yellow"/>
        </w:rPr>
        <w:t xml:space="preserve">insert </w:t>
      </w:r>
      <w:r w:rsidRPr="00FB60E5">
        <w:rPr>
          <w:rFonts w:ascii="Calibri" w:hAnsi="Calibri"/>
          <w:highlight w:val="yellow"/>
        </w:rPr>
        <w:t>name of senior manager</w:t>
      </w:r>
      <w:r w:rsidR="00354ABC" w:rsidRPr="00FB60E5">
        <w:rPr>
          <w:rFonts w:ascii="Calibri" w:hAnsi="Calibri"/>
          <w:highlight w:val="yellow"/>
        </w:rPr>
        <w:t xml:space="preserve"> at organisation</w:t>
      </w:r>
      <w:r w:rsidR="006F453C">
        <w:rPr>
          <w:rFonts w:ascii="Calibri" w:hAnsi="Calibri"/>
          <w:highlight w:val="yellow"/>
        </w:rPr>
        <w:t>]</w:t>
      </w:r>
      <w:r w:rsidRPr="00FB60E5">
        <w:rPr>
          <w:rFonts w:ascii="Calibri" w:hAnsi="Calibri"/>
          <w:highlight w:val="yellow"/>
        </w:rPr>
        <w:t>.</w:t>
      </w:r>
      <w:r w:rsidRPr="00FB60E5">
        <w:rPr>
          <w:rFonts w:ascii="Calibri" w:hAnsi="Calibri"/>
        </w:rPr>
        <w:t xml:space="preserve">  </w:t>
      </w:r>
      <w:r w:rsidRPr="00B10EF9">
        <w:rPr>
          <w:rFonts w:ascii="Calibri" w:hAnsi="Calibri"/>
        </w:rPr>
        <w:t>The organisation and its management has already demonstrated its commitment to delivering i</w:t>
      </w:r>
      <w:r w:rsidR="00E42370" w:rsidRPr="00B10EF9">
        <w:rPr>
          <w:rFonts w:ascii="Calibri" w:hAnsi="Calibri"/>
        </w:rPr>
        <w:t>m</w:t>
      </w:r>
      <w:r w:rsidRPr="00B10EF9">
        <w:rPr>
          <w:rFonts w:ascii="Calibri" w:hAnsi="Calibri"/>
        </w:rPr>
        <w:t>provements to sustainable travel options, including:</w:t>
      </w:r>
    </w:p>
    <w:p w14:paraId="6A4BE4FE" w14:textId="7B8B1571" w:rsidR="006F453C" w:rsidRPr="00F91DEB" w:rsidRDefault="00F91DEB" w:rsidP="00F91DEB">
      <w:pPr>
        <w:pStyle w:val="Text"/>
        <w:numPr>
          <w:ilvl w:val="0"/>
          <w:numId w:val="6"/>
        </w:numPr>
        <w:rPr>
          <w:rFonts w:ascii="Calibri" w:hAnsi="Calibri"/>
        </w:rPr>
      </w:pPr>
      <w:r>
        <w:rPr>
          <w:rFonts w:ascii="Calibri" w:hAnsi="Calibri"/>
          <w:highlight w:val="yellow"/>
        </w:rPr>
        <w:t>[</w:t>
      </w:r>
      <w:r w:rsidRPr="00F91DEB">
        <w:rPr>
          <w:rFonts w:ascii="Calibri" w:hAnsi="Calibri"/>
          <w:highlight w:val="yellow"/>
        </w:rPr>
        <w:t xml:space="preserve">Please provide examples] </w:t>
      </w:r>
      <w:r w:rsidR="006F453C" w:rsidRPr="00F91DEB">
        <w:rPr>
          <w:rFonts w:ascii="Calibri" w:hAnsi="Calibri"/>
          <w:highlight w:val="yellow"/>
        </w:rPr>
        <w:t xml:space="preserve">if you have used </w:t>
      </w:r>
      <w:r w:rsidR="006F453C" w:rsidRPr="00F91DEB">
        <w:rPr>
          <w:rFonts w:ascii="Calibri" w:hAnsi="Calibri"/>
          <w:b/>
          <w:highlight w:val="yellow"/>
        </w:rPr>
        <w:t xml:space="preserve">NCC’s business travel survey </w:t>
      </w:r>
      <w:r w:rsidR="006F453C" w:rsidRPr="00F91DEB">
        <w:rPr>
          <w:rFonts w:ascii="Calibri" w:hAnsi="Calibri"/>
          <w:highlight w:val="yellow"/>
        </w:rPr>
        <w:t>refer to question 1</w:t>
      </w:r>
      <w:r w:rsidR="003B7F0F">
        <w:rPr>
          <w:rFonts w:ascii="Calibri" w:hAnsi="Calibri"/>
          <w:highlight w:val="yellow"/>
        </w:rPr>
        <w:t>5</w:t>
      </w:r>
      <w:r w:rsidR="006F453C" w:rsidRPr="00F91DEB">
        <w:rPr>
          <w:rFonts w:ascii="Calibri" w:hAnsi="Calibri"/>
          <w:highlight w:val="yellow"/>
        </w:rPr>
        <w:t xml:space="preserve"> </w:t>
      </w:r>
    </w:p>
    <w:p w14:paraId="7C9CC5AD" w14:textId="77777777" w:rsidR="00390832" w:rsidRPr="00B10EF9" w:rsidRDefault="00390832" w:rsidP="00390832">
      <w:pPr>
        <w:pStyle w:val="Text"/>
        <w:numPr>
          <w:ilvl w:val="0"/>
          <w:numId w:val="0"/>
        </w:numPr>
        <w:ind w:left="567"/>
        <w:rPr>
          <w:rFonts w:ascii="Calibri" w:hAnsi="Calibri"/>
          <w:b/>
          <w:u w:val="single"/>
        </w:rPr>
      </w:pPr>
      <w:r w:rsidRPr="00B10EF9">
        <w:rPr>
          <w:rFonts w:ascii="Calibri" w:hAnsi="Calibri"/>
          <w:b/>
          <w:u w:val="single"/>
        </w:rPr>
        <w:t>Financial resources</w:t>
      </w:r>
    </w:p>
    <w:p w14:paraId="25588326" w14:textId="77777777" w:rsidR="00F91DEB" w:rsidRDefault="00390832" w:rsidP="00CB7A58">
      <w:pPr>
        <w:pStyle w:val="Text"/>
        <w:numPr>
          <w:ilvl w:val="0"/>
          <w:numId w:val="0"/>
        </w:numPr>
        <w:ind w:left="567"/>
        <w:rPr>
          <w:rFonts w:hint="eastAsia"/>
        </w:rPr>
      </w:pPr>
      <w:bookmarkStart w:id="3" w:name="_Hlk535240631"/>
      <w:r w:rsidRPr="00B10EF9">
        <w:t xml:space="preserve">Detail what financial commitment has been made </w:t>
      </w:r>
      <w:r w:rsidR="00354ABC" w:rsidRPr="00B10EF9">
        <w:t xml:space="preserve">to ensure all activities listed in the </w:t>
      </w:r>
      <w:r w:rsidR="00354ABC" w:rsidRPr="00B10EF9">
        <w:rPr>
          <w:b/>
        </w:rPr>
        <w:t xml:space="preserve">Travel Action Plan </w:t>
      </w:r>
      <w:r w:rsidR="006F453C">
        <w:rPr>
          <w:b/>
        </w:rPr>
        <w:t xml:space="preserve">Table </w:t>
      </w:r>
      <w:r w:rsidR="00354ABC" w:rsidRPr="00B10EF9">
        <w:t>undertaken:</w:t>
      </w:r>
    </w:p>
    <w:p w14:paraId="4FAC01AD" w14:textId="77777777" w:rsidR="00F91DEB" w:rsidRDefault="00F91DEB" w:rsidP="00F91DEB">
      <w:pPr>
        <w:pStyle w:val="Text"/>
        <w:numPr>
          <w:ilvl w:val="0"/>
          <w:numId w:val="6"/>
        </w:numPr>
        <w:rPr>
          <w:rFonts w:ascii="Calibri" w:hAnsi="Calibri"/>
        </w:rPr>
      </w:pPr>
      <w:r w:rsidRPr="00F91DEB">
        <w:rPr>
          <w:rFonts w:ascii="Calibri" w:hAnsi="Calibri"/>
          <w:highlight w:val="yellow"/>
        </w:rPr>
        <w:t>[</w:t>
      </w:r>
      <w:r w:rsidR="003D0368" w:rsidRPr="00F91DEB">
        <w:rPr>
          <w:rFonts w:ascii="Calibri" w:hAnsi="Calibri"/>
          <w:highlight w:val="yellow"/>
        </w:rPr>
        <w:t>Please provide examples of infrastructural measures</w:t>
      </w:r>
      <w:r w:rsidRPr="00F91DEB">
        <w:rPr>
          <w:rFonts w:ascii="Calibri" w:hAnsi="Calibri"/>
          <w:highlight w:val="yellow"/>
        </w:rPr>
        <w:t>]</w:t>
      </w:r>
    </w:p>
    <w:p w14:paraId="14C91E85" w14:textId="77777777" w:rsidR="00390832" w:rsidRPr="00F91DEB" w:rsidRDefault="00F91DEB" w:rsidP="00F91DEB">
      <w:pPr>
        <w:pStyle w:val="Text"/>
        <w:numPr>
          <w:ilvl w:val="0"/>
          <w:numId w:val="6"/>
        </w:numPr>
        <w:rPr>
          <w:rFonts w:ascii="Calibri" w:hAnsi="Calibri"/>
        </w:rPr>
      </w:pPr>
      <w:r>
        <w:rPr>
          <w:rFonts w:ascii="Calibri" w:hAnsi="Calibri"/>
          <w:highlight w:val="yellow"/>
        </w:rPr>
        <w:t>[</w:t>
      </w:r>
      <w:r w:rsidR="003D0368" w:rsidRPr="00FB60E5">
        <w:rPr>
          <w:rFonts w:ascii="Calibri" w:hAnsi="Calibri"/>
          <w:highlight w:val="yellow"/>
        </w:rPr>
        <w:t>Please provide examples of a</w:t>
      </w:r>
      <w:r w:rsidR="00390832" w:rsidRPr="00FB60E5">
        <w:rPr>
          <w:rFonts w:ascii="Calibri" w:hAnsi="Calibri"/>
          <w:highlight w:val="yellow"/>
        </w:rPr>
        <w:t>ctivities</w:t>
      </w:r>
      <w:r>
        <w:rPr>
          <w:rFonts w:ascii="Calibri" w:hAnsi="Calibri"/>
          <w:highlight w:val="yellow"/>
        </w:rPr>
        <w:t>]</w:t>
      </w:r>
    </w:p>
    <w:bookmarkEnd w:id="3"/>
    <w:p w14:paraId="02A49189" w14:textId="77777777" w:rsidR="00390832" w:rsidRPr="00B10EF9" w:rsidRDefault="00390832" w:rsidP="00390832">
      <w:pPr>
        <w:pStyle w:val="Text"/>
        <w:numPr>
          <w:ilvl w:val="0"/>
          <w:numId w:val="0"/>
        </w:numPr>
        <w:ind w:left="567"/>
        <w:rPr>
          <w:rFonts w:ascii="Calibri" w:hAnsi="Calibri"/>
          <w:b/>
          <w:u w:val="single"/>
        </w:rPr>
      </w:pPr>
      <w:r w:rsidRPr="00B10EF9">
        <w:rPr>
          <w:rFonts w:ascii="Calibri" w:hAnsi="Calibri"/>
          <w:b/>
          <w:u w:val="single"/>
        </w:rPr>
        <w:t>Communications strategy</w:t>
      </w:r>
    </w:p>
    <w:p w14:paraId="7E6FF79A" w14:textId="77777777" w:rsidR="00ED4CB8" w:rsidRPr="00B10EF9" w:rsidRDefault="00147ADB" w:rsidP="00CB7A58">
      <w:pPr>
        <w:pStyle w:val="Text"/>
        <w:numPr>
          <w:ilvl w:val="0"/>
          <w:numId w:val="0"/>
        </w:numPr>
        <w:ind w:left="567"/>
        <w:rPr>
          <w:rFonts w:ascii="Calibri" w:hAnsi="Calibri"/>
        </w:rPr>
      </w:pPr>
      <w:r w:rsidRPr="00B10EF9">
        <w:rPr>
          <w:rFonts w:ascii="Calibri" w:hAnsi="Calibri"/>
        </w:rPr>
        <w:t>W</w:t>
      </w:r>
      <w:r w:rsidR="00ED4CB8" w:rsidRPr="00B10EF9">
        <w:rPr>
          <w:rFonts w:ascii="Calibri" w:hAnsi="Calibri"/>
        </w:rPr>
        <w:t xml:space="preserve">e will communicate with our staff, customers and visitors through the following </w:t>
      </w:r>
      <w:r w:rsidRPr="00B10EF9">
        <w:rPr>
          <w:rFonts w:ascii="Calibri" w:hAnsi="Calibri"/>
        </w:rPr>
        <w:t>mechanisms</w:t>
      </w:r>
      <w:r w:rsidR="00ED4CB8" w:rsidRPr="00B10EF9">
        <w:rPr>
          <w:rFonts w:ascii="Calibri" w:hAnsi="Calibri"/>
        </w:rPr>
        <w:t>:</w:t>
      </w:r>
    </w:p>
    <w:p w14:paraId="287AD00D" w14:textId="77777777" w:rsidR="00ED4CB8" w:rsidRPr="00B10EF9" w:rsidRDefault="00ED4CB8" w:rsidP="00ED4CB8">
      <w:pPr>
        <w:pStyle w:val="Text"/>
        <w:numPr>
          <w:ilvl w:val="0"/>
          <w:numId w:val="0"/>
        </w:numPr>
        <w:ind w:left="567"/>
        <w:rPr>
          <w:rFonts w:ascii="Calibri" w:hAnsi="Calibri"/>
          <w:b/>
        </w:rPr>
      </w:pPr>
      <w:r w:rsidRPr="00B10EF9">
        <w:rPr>
          <w:rFonts w:ascii="Calibri" w:hAnsi="Calibri"/>
          <w:b/>
        </w:rPr>
        <w:lastRenderedPageBreak/>
        <w:t>Staff</w:t>
      </w:r>
    </w:p>
    <w:p w14:paraId="0A8C4BEE" w14:textId="77777777" w:rsidR="00ED4CB8" w:rsidRPr="00FB60E5" w:rsidRDefault="00F91DEB" w:rsidP="00543AE3">
      <w:pPr>
        <w:pStyle w:val="Text"/>
        <w:numPr>
          <w:ilvl w:val="0"/>
          <w:numId w:val="7"/>
        </w:numPr>
        <w:rPr>
          <w:rFonts w:ascii="Calibri" w:hAnsi="Calibri"/>
          <w:highlight w:val="yellow"/>
        </w:rPr>
      </w:pPr>
      <w:r>
        <w:rPr>
          <w:rFonts w:ascii="Calibri" w:hAnsi="Calibri"/>
          <w:highlight w:val="yellow"/>
        </w:rPr>
        <w:t>[</w:t>
      </w:r>
      <w:r w:rsidR="006F453C" w:rsidRPr="00FB60E5">
        <w:rPr>
          <w:rFonts w:ascii="Calibri" w:hAnsi="Calibri"/>
          <w:highlight w:val="yellow"/>
        </w:rPr>
        <w:t xml:space="preserve">Please provide </w:t>
      </w:r>
      <w:r w:rsidR="006F453C" w:rsidRPr="00F91DEB">
        <w:rPr>
          <w:rFonts w:ascii="Calibri" w:hAnsi="Calibri"/>
          <w:highlight w:val="yellow"/>
        </w:rPr>
        <w:t>examples</w:t>
      </w:r>
      <w:r>
        <w:rPr>
          <w:rFonts w:ascii="Calibri" w:hAnsi="Calibri"/>
          <w:highlight w:val="yellow"/>
        </w:rPr>
        <w:t>]</w:t>
      </w:r>
      <w:r w:rsidR="006F453C" w:rsidRPr="00F91DEB">
        <w:rPr>
          <w:rFonts w:ascii="Calibri" w:hAnsi="Calibri"/>
          <w:highlight w:val="yellow"/>
        </w:rPr>
        <w:t xml:space="preserve"> </w:t>
      </w:r>
      <w:r w:rsidR="003D0368" w:rsidRPr="00F91DEB">
        <w:rPr>
          <w:rFonts w:ascii="Calibri" w:hAnsi="Calibri"/>
          <w:highlight w:val="yellow"/>
        </w:rPr>
        <w:t xml:space="preserve">E.g. </w:t>
      </w:r>
      <w:r w:rsidR="00ED4CB8" w:rsidRPr="00F91DEB">
        <w:rPr>
          <w:rFonts w:ascii="Calibri" w:hAnsi="Calibri"/>
          <w:highlight w:val="yellow"/>
        </w:rPr>
        <w:t>Email</w:t>
      </w:r>
      <w:r w:rsidR="00354ABC" w:rsidRPr="00F91DEB">
        <w:rPr>
          <w:rFonts w:ascii="Calibri" w:hAnsi="Calibri"/>
          <w:highlight w:val="yellow"/>
        </w:rPr>
        <w:t xml:space="preserve"> / intranet / notice boards in staffing areas/ newsletters etc.</w:t>
      </w:r>
      <w:r w:rsidR="00354ABC" w:rsidRPr="006F453C">
        <w:rPr>
          <w:rFonts w:ascii="Calibri" w:hAnsi="Calibri"/>
        </w:rPr>
        <w:t xml:space="preserve"> </w:t>
      </w:r>
    </w:p>
    <w:p w14:paraId="4349AEB2" w14:textId="77777777" w:rsidR="00ED4CB8" w:rsidRPr="00B10EF9" w:rsidRDefault="00ED4CB8" w:rsidP="00ED4CB8">
      <w:pPr>
        <w:pStyle w:val="Text"/>
        <w:numPr>
          <w:ilvl w:val="0"/>
          <w:numId w:val="0"/>
        </w:numPr>
        <w:ind w:left="567"/>
        <w:rPr>
          <w:rFonts w:ascii="Calibri" w:hAnsi="Calibri"/>
          <w:b/>
        </w:rPr>
      </w:pPr>
      <w:r w:rsidRPr="00B10EF9">
        <w:rPr>
          <w:rFonts w:ascii="Calibri" w:hAnsi="Calibri"/>
          <w:b/>
        </w:rPr>
        <w:t>C</w:t>
      </w:r>
      <w:r w:rsidR="00147ADB" w:rsidRPr="00B10EF9">
        <w:rPr>
          <w:rFonts w:ascii="Calibri" w:hAnsi="Calibri"/>
          <w:b/>
        </w:rPr>
        <w:t>ustomers</w:t>
      </w:r>
      <w:r w:rsidRPr="00B10EF9">
        <w:rPr>
          <w:rFonts w:ascii="Calibri" w:hAnsi="Calibri"/>
          <w:b/>
        </w:rPr>
        <w:t>/visitors</w:t>
      </w:r>
    </w:p>
    <w:p w14:paraId="7CBFB635" w14:textId="77777777" w:rsidR="00ED4CB8" w:rsidRPr="00FB60E5" w:rsidRDefault="00F91DEB" w:rsidP="00543AE3">
      <w:pPr>
        <w:pStyle w:val="Text"/>
        <w:numPr>
          <w:ilvl w:val="0"/>
          <w:numId w:val="8"/>
        </w:numPr>
        <w:rPr>
          <w:rFonts w:ascii="Calibri" w:hAnsi="Calibri"/>
          <w:highlight w:val="yellow"/>
        </w:rPr>
      </w:pPr>
      <w:r>
        <w:rPr>
          <w:rFonts w:ascii="Calibri" w:hAnsi="Calibri"/>
          <w:highlight w:val="yellow"/>
        </w:rPr>
        <w:t>[</w:t>
      </w:r>
      <w:r w:rsidR="006F453C" w:rsidRPr="00FB60E5">
        <w:rPr>
          <w:rFonts w:ascii="Calibri" w:hAnsi="Calibri"/>
          <w:highlight w:val="yellow"/>
        </w:rPr>
        <w:t xml:space="preserve">Please provide </w:t>
      </w:r>
      <w:r w:rsidR="006F453C" w:rsidRPr="00F91DEB">
        <w:rPr>
          <w:rFonts w:ascii="Calibri" w:hAnsi="Calibri"/>
          <w:highlight w:val="yellow"/>
        </w:rPr>
        <w:t>examples</w:t>
      </w:r>
      <w:r w:rsidRPr="00F91DEB">
        <w:rPr>
          <w:rFonts w:ascii="Calibri" w:hAnsi="Calibri"/>
          <w:highlight w:val="yellow"/>
        </w:rPr>
        <w:t>]</w:t>
      </w:r>
      <w:r w:rsidR="006F453C" w:rsidRPr="00F91DEB">
        <w:rPr>
          <w:rFonts w:ascii="Calibri" w:hAnsi="Calibri"/>
          <w:highlight w:val="yellow"/>
        </w:rPr>
        <w:t xml:space="preserve"> E.g.</w:t>
      </w:r>
      <w:r w:rsidR="003D0368" w:rsidRPr="00F91DEB">
        <w:rPr>
          <w:rFonts w:ascii="Calibri" w:hAnsi="Calibri"/>
          <w:highlight w:val="yellow"/>
        </w:rPr>
        <w:t xml:space="preserve"> </w:t>
      </w:r>
      <w:r w:rsidR="00ED4CB8" w:rsidRPr="00F91DEB">
        <w:rPr>
          <w:rFonts w:ascii="Calibri" w:hAnsi="Calibri"/>
          <w:highlight w:val="yellow"/>
        </w:rPr>
        <w:t>Email</w:t>
      </w:r>
      <w:r w:rsidR="00354ABC" w:rsidRPr="00F91DEB">
        <w:rPr>
          <w:rFonts w:ascii="Calibri" w:hAnsi="Calibri"/>
          <w:highlight w:val="yellow"/>
        </w:rPr>
        <w:t>/ website/ information boards in reception a</w:t>
      </w:r>
      <w:r w:rsidR="000305A2" w:rsidRPr="00F91DEB">
        <w:rPr>
          <w:rFonts w:ascii="Calibri" w:hAnsi="Calibri"/>
          <w:highlight w:val="yellow"/>
        </w:rPr>
        <w:t>rea etc.</w:t>
      </w:r>
      <w:r w:rsidR="000305A2" w:rsidRPr="006F453C">
        <w:rPr>
          <w:rFonts w:ascii="Calibri" w:hAnsi="Calibri"/>
        </w:rPr>
        <w:t xml:space="preserve"> </w:t>
      </w:r>
    </w:p>
    <w:p w14:paraId="61BDFD66" w14:textId="77777777" w:rsidR="00A8677B" w:rsidRPr="00B10EF9" w:rsidRDefault="000305A2" w:rsidP="00CB7A58">
      <w:pPr>
        <w:pStyle w:val="Text"/>
        <w:numPr>
          <w:ilvl w:val="0"/>
          <w:numId w:val="0"/>
        </w:numPr>
        <w:ind w:left="567"/>
        <w:rPr>
          <w:rFonts w:ascii="Calibri" w:hAnsi="Calibri"/>
        </w:rPr>
      </w:pPr>
      <w:r w:rsidRPr="00B10EF9">
        <w:rPr>
          <w:rFonts w:ascii="Calibri" w:hAnsi="Calibri"/>
        </w:rPr>
        <w:t xml:space="preserve">The </w:t>
      </w:r>
      <w:r w:rsidR="00147ADB" w:rsidRPr="00B10EF9">
        <w:rPr>
          <w:rFonts w:ascii="Calibri" w:hAnsi="Calibri"/>
        </w:rPr>
        <w:t xml:space="preserve">travel plan co-ordinator </w:t>
      </w:r>
      <w:r w:rsidR="00A8677B" w:rsidRPr="00B10EF9">
        <w:rPr>
          <w:rFonts w:ascii="Calibri" w:hAnsi="Calibri"/>
        </w:rPr>
        <w:t>will update senior management on the progress of this travel plan, in terms of delivery of actions and against targets, through the following mechanisms:</w:t>
      </w:r>
    </w:p>
    <w:p w14:paraId="50AF0C7E" w14:textId="77777777" w:rsidR="000305A2" w:rsidRPr="00FB60E5" w:rsidRDefault="00F91DEB" w:rsidP="00543AE3">
      <w:pPr>
        <w:pStyle w:val="ListParagraph"/>
        <w:numPr>
          <w:ilvl w:val="0"/>
          <w:numId w:val="9"/>
        </w:numPr>
        <w:rPr>
          <w:rFonts w:ascii="Calibri" w:eastAsia="Meiryo UI" w:hAnsi="Calibri" w:cs="Open Sans"/>
          <w:highlight w:val="yellow"/>
        </w:rPr>
      </w:pPr>
      <w:r>
        <w:rPr>
          <w:rFonts w:ascii="Calibri" w:hAnsi="Calibri"/>
          <w:highlight w:val="yellow"/>
        </w:rPr>
        <w:t>[</w:t>
      </w:r>
      <w:r w:rsidR="006F453C" w:rsidRPr="00FB60E5">
        <w:rPr>
          <w:rFonts w:ascii="Calibri" w:hAnsi="Calibri"/>
          <w:highlight w:val="yellow"/>
        </w:rPr>
        <w:t xml:space="preserve">Please provide </w:t>
      </w:r>
      <w:r w:rsidR="006F453C" w:rsidRPr="00F91DEB">
        <w:rPr>
          <w:rFonts w:ascii="Calibri" w:hAnsi="Calibri"/>
          <w:highlight w:val="yellow"/>
        </w:rPr>
        <w:t>examples</w:t>
      </w:r>
      <w:r w:rsidRPr="00F91DEB">
        <w:rPr>
          <w:rFonts w:ascii="Calibri" w:hAnsi="Calibri"/>
          <w:highlight w:val="yellow"/>
        </w:rPr>
        <w:t>]</w:t>
      </w:r>
      <w:r w:rsidR="006F453C" w:rsidRPr="00F91DEB">
        <w:rPr>
          <w:rFonts w:ascii="Calibri" w:hAnsi="Calibri"/>
          <w:highlight w:val="yellow"/>
        </w:rPr>
        <w:t xml:space="preserve"> </w:t>
      </w:r>
      <w:r w:rsidR="003D0368" w:rsidRPr="00F91DEB">
        <w:rPr>
          <w:rFonts w:ascii="Calibri" w:eastAsia="Meiryo UI" w:hAnsi="Calibri" w:cs="Open Sans"/>
          <w:highlight w:val="yellow"/>
        </w:rPr>
        <w:t xml:space="preserve">E.g. </w:t>
      </w:r>
      <w:r w:rsidR="000305A2" w:rsidRPr="00F91DEB">
        <w:rPr>
          <w:rFonts w:ascii="Calibri" w:eastAsia="Meiryo UI" w:hAnsi="Calibri" w:cs="Open Sans"/>
          <w:highlight w:val="yellow"/>
        </w:rPr>
        <w:t>Periodic updates – via telephone, email, face-to-face meetings etc.</w:t>
      </w:r>
      <w:r w:rsidR="000305A2" w:rsidRPr="006F453C">
        <w:rPr>
          <w:rFonts w:ascii="Calibri" w:eastAsia="Meiryo UI" w:hAnsi="Calibri" w:cs="Open Sans"/>
        </w:rPr>
        <w:t xml:space="preserve"> </w:t>
      </w:r>
    </w:p>
    <w:p w14:paraId="667F20D4" w14:textId="77777777" w:rsidR="00C152B4" w:rsidRPr="00EA4C2A" w:rsidRDefault="00C152B4" w:rsidP="00426267">
      <w:pPr>
        <w:pStyle w:val="BulletList1"/>
        <w:numPr>
          <w:ilvl w:val="0"/>
          <w:numId w:val="0"/>
        </w:numPr>
        <w:ind w:left="993" w:hanging="425"/>
        <w:rPr>
          <w:rFonts w:ascii="Calibri" w:hAnsi="Calibri"/>
        </w:rPr>
      </w:pPr>
    </w:p>
    <w:p w14:paraId="361B43CD" w14:textId="77777777" w:rsidR="009D7A22" w:rsidRPr="00B10EF9" w:rsidRDefault="009D7A22" w:rsidP="00426267">
      <w:pPr>
        <w:pStyle w:val="Heading1"/>
        <w:spacing w:before="0" w:after="0"/>
        <w:rPr>
          <w:rFonts w:ascii="Calibri" w:hAnsi="Calibri"/>
          <w:b/>
          <w:color w:val="auto"/>
          <w:sz w:val="40"/>
          <w:szCs w:val="40"/>
          <w:u w:val="single"/>
        </w:rPr>
      </w:pPr>
      <w:bookmarkStart w:id="4" w:name="_Toc506107209"/>
      <w:r w:rsidRPr="00B10EF9">
        <w:rPr>
          <w:rFonts w:ascii="Calibri" w:hAnsi="Calibri"/>
          <w:b/>
          <w:color w:val="auto"/>
          <w:sz w:val="40"/>
          <w:szCs w:val="40"/>
          <w:u w:val="single"/>
        </w:rPr>
        <w:lastRenderedPageBreak/>
        <w:t>Site Audit</w:t>
      </w:r>
      <w:bookmarkEnd w:id="4"/>
    </w:p>
    <w:p w14:paraId="4F04E0B2" w14:textId="77777777" w:rsidR="00C152B4" w:rsidRPr="00B10EF9" w:rsidRDefault="00C152B4" w:rsidP="00426267">
      <w:pPr>
        <w:pStyle w:val="Heading4"/>
        <w:rPr>
          <w:rFonts w:ascii="Calibri" w:hAnsi="Calibri"/>
          <w:b/>
          <w:color w:val="auto"/>
          <w:sz w:val="24"/>
          <w:szCs w:val="24"/>
          <w:u w:val="single"/>
        </w:rPr>
      </w:pPr>
      <w:bookmarkStart w:id="5" w:name="_Toc506107210"/>
      <w:r w:rsidRPr="00B10EF9">
        <w:rPr>
          <w:rFonts w:ascii="Calibri" w:hAnsi="Calibri"/>
          <w:b/>
          <w:color w:val="auto"/>
          <w:sz w:val="24"/>
          <w:szCs w:val="24"/>
          <w:u w:val="single"/>
        </w:rPr>
        <w:t>Location</w:t>
      </w:r>
      <w:bookmarkEnd w:id="5"/>
    </w:p>
    <w:p w14:paraId="092CE29C" w14:textId="77777777" w:rsidR="00664A1D" w:rsidRDefault="00664A1D" w:rsidP="00664A1D">
      <w:pPr>
        <w:pStyle w:val="BulletList1"/>
        <w:numPr>
          <w:ilvl w:val="0"/>
          <w:numId w:val="0"/>
        </w:numPr>
        <w:ind w:left="928" w:hanging="360"/>
        <w:rPr>
          <w:rFonts w:ascii="Calibri" w:hAnsi="Calibri"/>
        </w:rPr>
      </w:pPr>
      <w:r>
        <w:rPr>
          <w:rFonts w:ascii="Calibri" w:hAnsi="Calibri"/>
        </w:rPr>
        <w:t>A map showing the location of our premises is shown below.</w:t>
      </w:r>
    </w:p>
    <w:p w14:paraId="19FE3B43" w14:textId="77777777" w:rsidR="00664A1D" w:rsidRPr="00FB60E5" w:rsidRDefault="00F91DEB" w:rsidP="00F91DEB">
      <w:pPr>
        <w:pStyle w:val="BulletList1"/>
        <w:numPr>
          <w:ilvl w:val="0"/>
          <w:numId w:val="9"/>
        </w:numPr>
        <w:rPr>
          <w:rFonts w:hint="eastAsia"/>
          <w:noProof/>
        </w:rPr>
      </w:pPr>
      <w:bookmarkStart w:id="6" w:name="_Hlk535579959"/>
      <w:r>
        <w:rPr>
          <w:rFonts w:ascii="Calibri" w:hAnsi="Calibri"/>
          <w:highlight w:val="yellow"/>
        </w:rPr>
        <w:t>[</w:t>
      </w:r>
      <w:r w:rsidR="000D4772" w:rsidRPr="00FB60E5">
        <w:rPr>
          <w:rFonts w:ascii="Calibri" w:hAnsi="Calibri"/>
          <w:highlight w:val="yellow"/>
        </w:rPr>
        <w:t>Please include a</w:t>
      </w:r>
      <w:r w:rsidR="00ED3299" w:rsidRPr="00FB60E5">
        <w:rPr>
          <w:rFonts w:ascii="Calibri" w:hAnsi="Calibri"/>
          <w:highlight w:val="yellow"/>
        </w:rPr>
        <w:t xml:space="preserve">n </w:t>
      </w:r>
      <w:r w:rsidR="00A40220" w:rsidRPr="00FB60E5">
        <w:rPr>
          <w:rFonts w:ascii="Calibri" w:hAnsi="Calibri"/>
          <w:highlight w:val="yellow"/>
        </w:rPr>
        <w:t>aerial</w:t>
      </w:r>
      <w:r w:rsidR="00ED3299" w:rsidRPr="00FB60E5">
        <w:rPr>
          <w:rFonts w:ascii="Calibri" w:hAnsi="Calibri"/>
          <w:highlight w:val="yellow"/>
        </w:rPr>
        <w:t xml:space="preserve"> map to clearly show the location of the site</w:t>
      </w:r>
      <w:r>
        <w:rPr>
          <w:rFonts w:ascii="Calibri" w:hAnsi="Calibri"/>
          <w:highlight w:val="yellow"/>
        </w:rPr>
        <w:t>]</w:t>
      </w:r>
      <w:r w:rsidR="00ED3299" w:rsidRPr="00FB60E5">
        <w:rPr>
          <w:rFonts w:ascii="Calibri" w:hAnsi="Calibri"/>
          <w:highlight w:val="yellow"/>
        </w:rPr>
        <w:t xml:space="preserve"> (example below</w:t>
      </w:r>
      <w:bookmarkEnd w:id="6"/>
      <w:r w:rsidR="00ED3299" w:rsidRPr="00FB60E5">
        <w:rPr>
          <w:rFonts w:ascii="Calibri" w:hAnsi="Calibri"/>
          <w:highlight w:val="yellow"/>
        </w:rPr>
        <w:t>)</w:t>
      </w:r>
    </w:p>
    <w:p w14:paraId="493442D8" w14:textId="77777777" w:rsidR="00A40220" w:rsidRPr="00ED3299" w:rsidRDefault="00A40220" w:rsidP="00ED3299">
      <w:pPr>
        <w:pStyle w:val="BulletList1"/>
        <w:numPr>
          <w:ilvl w:val="0"/>
          <w:numId w:val="0"/>
        </w:numPr>
        <w:ind w:left="928" w:hanging="360"/>
        <w:rPr>
          <w:rFonts w:ascii="Calibri" w:hAnsi="Calibri"/>
          <w:i/>
        </w:rPr>
      </w:pPr>
      <w:r>
        <w:rPr>
          <w:noProof/>
        </w:rPr>
        <w:drawing>
          <wp:inline distT="0" distB="0" distL="0" distR="0" wp14:anchorId="7D2BA30B" wp14:editId="0E1ADE67">
            <wp:extent cx="5038725" cy="4886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4886325"/>
                    </a:xfrm>
                    <a:prstGeom prst="rect">
                      <a:avLst/>
                    </a:prstGeom>
                  </pic:spPr>
                </pic:pic>
              </a:graphicData>
            </a:graphic>
          </wp:inline>
        </w:drawing>
      </w:r>
    </w:p>
    <w:p w14:paraId="74F53993" w14:textId="4B2A2B0C" w:rsidR="00ED3299" w:rsidRPr="006F453C" w:rsidRDefault="006F453C" w:rsidP="006F453C">
      <w:pPr>
        <w:pStyle w:val="Text"/>
        <w:numPr>
          <w:ilvl w:val="0"/>
          <w:numId w:val="6"/>
        </w:numPr>
        <w:rPr>
          <w:rFonts w:ascii="Calibri" w:hAnsi="Calibri"/>
        </w:rPr>
      </w:pPr>
      <w:r w:rsidRPr="006F453C">
        <w:rPr>
          <w:rFonts w:ascii="Calibri" w:hAnsi="Calibri"/>
          <w:highlight w:val="yellow"/>
        </w:rPr>
        <w:t>[I</w:t>
      </w:r>
      <w:r w:rsidR="00ED3299" w:rsidRPr="006F453C">
        <w:rPr>
          <w:rFonts w:ascii="Calibri" w:hAnsi="Calibri"/>
          <w:highlight w:val="yellow"/>
        </w:rPr>
        <w:t>nse</w:t>
      </w:r>
      <w:r w:rsidR="005F1B3B" w:rsidRPr="006F453C">
        <w:rPr>
          <w:rFonts w:ascii="Calibri" w:hAnsi="Calibri"/>
          <w:highlight w:val="yellow"/>
        </w:rPr>
        <w:t xml:space="preserve">rt text on the local </w:t>
      </w:r>
      <w:r w:rsidR="005F1B3B" w:rsidRPr="00F91DEB">
        <w:rPr>
          <w:rFonts w:ascii="Calibri" w:hAnsi="Calibri"/>
          <w:highlight w:val="yellow"/>
        </w:rPr>
        <w:t>amenities</w:t>
      </w:r>
      <w:r w:rsidRPr="00F91DEB">
        <w:rPr>
          <w:rFonts w:ascii="Calibri" w:hAnsi="Calibri"/>
          <w:highlight w:val="yellow"/>
        </w:rPr>
        <w:t>]</w:t>
      </w:r>
      <w:r w:rsidR="005F1B3B" w:rsidRPr="00F91DEB">
        <w:rPr>
          <w:rFonts w:ascii="Calibri" w:hAnsi="Calibri"/>
          <w:i/>
          <w:highlight w:val="yellow"/>
        </w:rPr>
        <w:t xml:space="preserve"> </w:t>
      </w:r>
    </w:p>
    <w:p w14:paraId="7EAEA5D3" w14:textId="77777777" w:rsidR="007D0BBC" w:rsidRPr="00B10EF9" w:rsidRDefault="00D043D4" w:rsidP="007D0BBC">
      <w:pPr>
        <w:pStyle w:val="BulletList1"/>
        <w:numPr>
          <w:ilvl w:val="0"/>
          <w:numId w:val="0"/>
        </w:numPr>
        <w:ind w:left="568"/>
        <w:rPr>
          <w:rFonts w:ascii="Calibri" w:hAnsi="Calibri"/>
        </w:rPr>
      </w:pPr>
      <w:r w:rsidRPr="00B10EF9">
        <w:rPr>
          <w:rFonts w:ascii="Calibri" w:hAnsi="Calibri"/>
        </w:rPr>
        <w:t>Although</w:t>
      </w:r>
      <w:r w:rsidR="00B00C98" w:rsidRPr="00B10EF9">
        <w:rPr>
          <w:rFonts w:ascii="Calibri" w:hAnsi="Calibri"/>
        </w:rPr>
        <w:t xml:space="preserve"> a traffic survey has not been conducted, we </w:t>
      </w:r>
      <w:r w:rsidR="005835B5" w:rsidRPr="00B10EF9">
        <w:rPr>
          <w:rFonts w:ascii="Calibri" w:hAnsi="Calibri"/>
        </w:rPr>
        <w:t>anecdotally note</w:t>
      </w:r>
      <w:r w:rsidR="00B00C98" w:rsidRPr="00B10EF9">
        <w:rPr>
          <w:rFonts w:ascii="Calibri" w:hAnsi="Calibri"/>
        </w:rPr>
        <w:t xml:space="preserve"> of </w:t>
      </w:r>
      <w:r w:rsidR="007D0BBC" w:rsidRPr="00B10EF9">
        <w:rPr>
          <w:rFonts w:ascii="Calibri" w:hAnsi="Calibri"/>
        </w:rPr>
        <w:t>journey time delay</w:t>
      </w:r>
      <w:r w:rsidR="005835B5" w:rsidRPr="00B10EF9">
        <w:rPr>
          <w:rFonts w:ascii="Calibri" w:hAnsi="Calibri"/>
        </w:rPr>
        <w:t>s</w:t>
      </w:r>
      <w:r w:rsidR="007D0BBC" w:rsidRPr="00B10EF9">
        <w:rPr>
          <w:rFonts w:ascii="Calibri" w:hAnsi="Calibri"/>
        </w:rPr>
        <w:t xml:space="preserve"> in the area during the morning peak hour (when compared to the inter-peak period) </w:t>
      </w:r>
      <w:r w:rsidR="00B00C98" w:rsidRPr="00B10EF9">
        <w:rPr>
          <w:rFonts w:ascii="Calibri" w:hAnsi="Calibri"/>
        </w:rPr>
        <w:t>on the following roads:</w:t>
      </w:r>
    </w:p>
    <w:p w14:paraId="0D1C7F60" w14:textId="77777777" w:rsidR="002A1BF1" w:rsidRPr="00FB60E5" w:rsidRDefault="00F91DEB" w:rsidP="00543AE3">
      <w:pPr>
        <w:pStyle w:val="BulletList1"/>
        <w:numPr>
          <w:ilvl w:val="0"/>
          <w:numId w:val="9"/>
        </w:numPr>
        <w:rPr>
          <w:rFonts w:ascii="Calibri" w:hAnsi="Calibri"/>
          <w:highlight w:val="yellow"/>
        </w:rPr>
      </w:pPr>
      <w:r>
        <w:rPr>
          <w:rFonts w:ascii="Calibri" w:hAnsi="Calibri"/>
          <w:highlight w:val="yellow"/>
        </w:rPr>
        <w:t>[</w:t>
      </w:r>
      <w:r w:rsidR="00B00C98" w:rsidRPr="00FB60E5">
        <w:rPr>
          <w:rFonts w:ascii="Calibri" w:hAnsi="Calibri"/>
          <w:highlight w:val="yellow"/>
        </w:rPr>
        <w:t>Please provide a list of roads</w:t>
      </w:r>
      <w:r w:rsidR="006F453C">
        <w:rPr>
          <w:rFonts w:ascii="Calibri" w:hAnsi="Calibri"/>
          <w:highlight w:val="yellow"/>
        </w:rPr>
        <w:t xml:space="preserve"> which are known to become frequently congested at peak periods and </w:t>
      </w:r>
      <w:r>
        <w:rPr>
          <w:rFonts w:ascii="Calibri" w:hAnsi="Calibri"/>
          <w:highlight w:val="yellow"/>
        </w:rPr>
        <w:t>therefore affect</w:t>
      </w:r>
      <w:r w:rsidR="003D0368" w:rsidRPr="00FB60E5">
        <w:rPr>
          <w:rFonts w:ascii="Calibri" w:hAnsi="Calibri"/>
          <w:highlight w:val="yellow"/>
        </w:rPr>
        <w:t xml:space="preserve"> employees traveling to and from site</w:t>
      </w:r>
      <w:r>
        <w:rPr>
          <w:rFonts w:ascii="Calibri" w:hAnsi="Calibri"/>
          <w:highlight w:val="yellow"/>
        </w:rPr>
        <w:t>]</w:t>
      </w:r>
      <w:r w:rsidR="00B00C98" w:rsidRPr="00FB60E5">
        <w:rPr>
          <w:rFonts w:ascii="Calibri" w:hAnsi="Calibri"/>
          <w:highlight w:val="yellow"/>
        </w:rPr>
        <w:t xml:space="preserve"> </w:t>
      </w:r>
    </w:p>
    <w:p w14:paraId="194F32C2" w14:textId="77777777" w:rsidR="00B23D0B" w:rsidRPr="00FB60E5" w:rsidRDefault="00844939" w:rsidP="00426267">
      <w:pPr>
        <w:pStyle w:val="Heading4"/>
        <w:rPr>
          <w:rFonts w:ascii="Calibri" w:hAnsi="Calibri"/>
          <w:b/>
          <w:color w:val="auto"/>
          <w:sz w:val="22"/>
          <w:szCs w:val="22"/>
          <w:u w:val="single"/>
        </w:rPr>
      </w:pPr>
      <w:bookmarkStart w:id="7" w:name="_Toc506107211"/>
      <w:r w:rsidRPr="00FB60E5">
        <w:rPr>
          <w:rFonts w:ascii="Calibri" w:hAnsi="Calibri"/>
          <w:b/>
          <w:color w:val="auto"/>
          <w:sz w:val="22"/>
          <w:szCs w:val="22"/>
          <w:u w:val="single"/>
        </w:rPr>
        <w:lastRenderedPageBreak/>
        <w:t xml:space="preserve">Walking &amp; </w:t>
      </w:r>
      <w:r w:rsidR="00F30411" w:rsidRPr="00FB60E5">
        <w:rPr>
          <w:rFonts w:ascii="Calibri" w:hAnsi="Calibri"/>
          <w:b/>
          <w:color w:val="auto"/>
          <w:sz w:val="22"/>
          <w:szCs w:val="22"/>
          <w:u w:val="single"/>
        </w:rPr>
        <w:t>c</w:t>
      </w:r>
      <w:r w:rsidRPr="00FB60E5">
        <w:rPr>
          <w:rFonts w:ascii="Calibri" w:hAnsi="Calibri"/>
          <w:b/>
          <w:color w:val="auto"/>
          <w:sz w:val="22"/>
          <w:szCs w:val="22"/>
          <w:u w:val="single"/>
        </w:rPr>
        <w:t>ycling</w:t>
      </w:r>
      <w:bookmarkEnd w:id="7"/>
      <w:r w:rsidR="00F30411" w:rsidRPr="00FB60E5">
        <w:rPr>
          <w:rFonts w:ascii="Calibri" w:hAnsi="Calibri"/>
          <w:b/>
          <w:color w:val="auto"/>
          <w:sz w:val="22"/>
          <w:szCs w:val="22"/>
          <w:u w:val="single"/>
        </w:rPr>
        <w:t xml:space="preserve"> routes</w:t>
      </w:r>
    </w:p>
    <w:p w14:paraId="0E5B0EC0" w14:textId="77777777" w:rsidR="00593ACE" w:rsidRPr="00B10EF9" w:rsidRDefault="00B00C98" w:rsidP="00B00C98">
      <w:pPr>
        <w:pStyle w:val="BulletList1"/>
        <w:numPr>
          <w:ilvl w:val="0"/>
          <w:numId w:val="0"/>
        </w:numPr>
        <w:ind w:left="567"/>
        <w:rPr>
          <w:rFonts w:ascii="Calibri" w:hAnsi="Calibri"/>
        </w:rPr>
      </w:pPr>
      <w:r w:rsidRPr="00B10EF9">
        <w:rPr>
          <w:rFonts w:ascii="Calibri" w:hAnsi="Calibri"/>
        </w:rPr>
        <w:t xml:space="preserve">Information relating to the local walking and cycle routes including crossings are listed below. </w:t>
      </w:r>
    </w:p>
    <w:p w14:paraId="5651A029" w14:textId="62A13B89" w:rsidR="00B00C98" w:rsidRPr="00F91DEB" w:rsidRDefault="00F91DEB" w:rsidP="00543AE3">
      <w:pPr>
        <w:pStyle w:val="BulletList1"/>
        <w:numPr>
          <w:ilvl w:val="0"/>
          <w:numId w:val="9"/>
        </w:numPr>
        <w:rPr>
          <w:rFonts w:ascii="Calibri" w:hAnsi="Calibri"/>
          <w:highlight w:val="yellow"/>
        </w:rPr>
      </w:pPr>
      <w:r w:rsidRPr="00F91DEB">
        <w:rPr>
          <w:rFonts w:ascii="Calibri" w:hAnsi="Calibri"/>
          <w:highlight w:val="yellow"/>
        </w:rPr>
        <w:t>[</w:t>
      </w:r>
      <w:r>
        <w:rPr>
          <w:rFonts w:ascii="Calibri" w:hAnsi="Calibri"/>
          <w:highlight w:val="yellow"/>
        </w:rPr>
        <w:t>I</w:t>
      </w:r>
      <w:r w:rsidRPr="00F91DEB">
        <w:rPr>
          <w:rFonts w:ascii="Calibri" w:hAnsi="Calibri"/>
          <w:highlight w:val="yellow"/>
        </w:rPr>
        <w:t>nsert l</w:t>
      </w:r>
      <w:r w:rsidR="00B00C98" w:rsidRPr="00F91DEB">
        <w:rPr>
          <w:rFonts w:ascii="Calibri" w:hAnsi="Calibri"/>
          <w:highlight w:val="yellow"/>
        </w:rPr>
        <w:t>ocal cycle routes</w:t>
      </w:r>
      <w:r w:rsidRPr="00F91DEB">
        <w:rPr>
          <w:rFonts w:ascii="Calibri" w:hAnsi="Calibri"/>
          <w:highlight w:val="yellow"/>
        </w:rPr>
        <w:t>]</w:t>
      </w:r>
      <w:r w:rsidR="00B00C98" w:rsidRPr="00F91DEB">
        <w:rPr>
          <w:rFonts w:ascii="Calibri" w:hAnsi="Calibri"/>
          <w:highlight w:val="yellow"/>
        </w:rPr>
        <w:t xml:space="preserve"> </w:t>
      </w:r>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 xml:space="preserve">refer to table item </w:t>
      </w:r>
      <w:r w:rsidR="003B7F0F">
        <w:rPr>
          <w:rFonts w:ascii="Calibri" w:hAnsi="Calibri"/>
          <w:highlight w:val="yellow"/>
        </w:rPr>
        <w:t>6</w:t>
      </w:r>
      <w:r w:rsidRPr="00F91DEB">
        <w:rPr>
          <w:rFonts w:ascii="Calibri" w:hAnsi="Calibri"/>
          <w:highlight w:val="yellow"/>
        </w:rPr>
        <w:t>)</w:t>
      </w:r>
      <w:r w:rsidRPr="00F91DEB">
        <w:rPr>
          <w:rFonts w:ascii="Calibri" w:hAnsi="Calibri"/>
          <w:b/>
          <w:highlight w:val="yellow"/>
        </w:rPr>
        <w:t xml:space="preserve"> </w:t>
      </w:r>
      <w:r w:rsidRPr="00F91DEB">
        <w:rPr>
          <w:rFonts w:ascii="Calibri" w:hAnsi="Calibri"/>
          <w:highlight w:val="yellow"/>
        </w:rPr>
        <w:t xml:space="preserve"> </w:t>
      </w:r>
    </w:p>
    <w:p w14:paraId="147A1884" w14:textId="6C8B1768" w:rsidR="005F1B3B" w:rsidRPr="00F91DEB" w:rsidRDefault="00F91DEB" w:rsidP="00543AE3">
      <w:pPr>
        <w:pStyle w:val="BulletList1"/>
        <w:numPr>
          <w:ilvl w:val="0"/>
          <w:numId w:val="9"/>
        </w:numPr>
        <w:rPr>
          <w:rFonts w:ascii="Calibri" w:hAnsi="Calibri"/>
          <w:i/>
          <w:highlight w:val="yellow"/>
        </w:rPr>
      </w:pPr>
      <w:r w:rsidRPr="00F91DEB">
        <w:rPr>
          <w:rFonts w:ascii="Calibri" w:hAnsi="Calibri"/>
          <w:highlight w:val="yellow"/>
        </w:rPr>
        <w:t>[Insert l</w:t>
      </w:r>
      <w:r w:rsidR="00B00C98" w:rsidRPr="00F91DEB">
        <w:rPr>
          <w:rFonts w:ascii="Calibri" w:hAnsi="Calibri"/>
          <w:highlight w:val="yellow"/>
        </w:rPr>
        <w:t>ocal walking routes</w:t>
      </w:r>
      <w:r w:rsidRPr="00F91DEB">
        <w:rPr>
          <w:rFonts w:ascii="Calibri" w:hAnsi="Calibri"/>
          <w:highlight w:val="yellow"/>
        </w:rPr>
        <w:t xml:space="preserve">] (if you have used </w:t>
      </w:r>
      <w:r w:rsidRPr="00F91DEB">
        <w:rPr>
          <w:rFonts w:ascii="Calibri" w:hAnsi="Calibri"/>
          <w:b/>
          <w:highlight w:val="yellow"/>
        </w:rPr>
        <w:t xml:space="preserve">NCC’s site audit form </w:t>
      </w:r>
      <w:r w:rsidRPr="00F91DEB">
        <w:rPr>
          <w:rFonts w:ascii="Calibri" w:hAnsi="Calibri"/>
          <w:highlight w:val="yellow"/>
        </w:rPr>
        <w:t xml:space="preserve">refer to table item </w:t>
      </w:r>
      <w:r w:rsidR="003B7F0F">
        <w:rPr>
          <w:rFonts w:ascii="Calibri" w:hAnsi="Calibri"/>
          <w:highlight w:val="yellow"/>
        </w:rPr>
        <w:t>6</w:t>
      </w:r>
      <w:r w:rsidRPr="00F91DEB">
        <w:rPr>
          <w:rFonts w:ascii="Calibri" w:hAnsi="Calibri"/>
          <w:highlight w:val="yellow"/>
        </w:rPr>
        <w:t>)</w:t>
      </w:r>
      <w:r w:rsidRPr="00F91DEB">
        <w:rPr>
          <w:rFonts w:ascii="Calibri" w:hAnsi="Calibri"/>
          <w:b/>
          <w:highlight w:val="yellow"/>
        </w:rPr>
        <w:t xml:space="preserve"> </w:t>
      </w:r>
      <w:r w:rsidRPr="00F91DEB">
        <w:rPr>
          <w:rFonts w:ascii="Calibri" w:hAnsi="Calibri"/>
          <w:highlight w:val="yellow"/>
        </w:rPr>
        <w:t xml:space="preserve"> </w:t>
      </w:r>
    </w:p>
    <w:p w14:paraId="2B0B4EB4" w14:textId="4100320A" w:rsidR="00B00C98" w:rsidRPr="00F91DEB" w:rsidRDefault="00F91DEB" w:rsidP="00543AE3">
      <w:pPr>
        <w:pStyle w:val="BulletList1"/>
        <w:numPr>
          <w:ilvl w:val="0"/>
          <w:numId w:val="9"/>
        </w:numPr>
        <w:rPr>
          <w:rFonts w:ascii="Calibri" w:hAnsi="Calibri"/>
          <w:i/>
          <w:highlight w:val="yellow"/>
        </w:rPr>
      </w:pPr>
      <w:r w:rsidRPr="00F91DEB">
        <w:rPr>
          <w:rFonts w:ascii="Calibri" w:hAnsi="Calibri"/>
          <w:highlight w:val="yellow"/>
        </w:rPr>
        <w:t>[Insert l</w:t>
      </w:r>
      <w:r w:rsidR="00B00C98" w:rsidRPr="00F91DEB">
        <w:rPr>
          <w:rFonts w:ascii="Calibri" w:hAnsi="Calibri"/>
          <w:highlight w:val="yellow"/>
        </w:rPr>
        <w:t xml:space="preserve">ocal </w:t>
      </w:r>
      <w:r w:rsidRPr="00F91DEB">
        <w:rPr>
          <w:rFonts w:ascii="Calibri" w:hAnsi="Calibri"/>
          <w:highlight w:val="yellow"/>
        </w:rPr>
        <w:t xml:space="preserve">pedestrian </w:t>
      </w:r>
      <w:r w:rsidR="00B00C98" w:rsidRPr="00F91DEB">
        <w:rPr>
          <w:rFonts w:ascii="Calibri" w:hAnsi="Calibri"/>
          <w:highlight w:val="yellow"/>
        </w:rPr>
        <w:t>crossings</w:t>
      </w:r>
      <w:r w:rsidRPr="00F91DEB">
        <w:rPr>
          <w:rFonts w:ascii="Calibri" w:hAnsi="Calibri"/>
          <w:highlight w:val="yellow"/>
        </w:rPr>
        <w:t>]</w:t>
      </w:r>
      <w:r w:rsidR="00B00C98" w:rsidRPr="00F91DEB">
        <w:rPr>
          <w:rFonts w:ascii="Calibri" w:hAnsi="Calibri"/>
          <w:i/>
          <w:highlight w:val="yellow"/>
        </w:rPr>
        <w:t xml:space="preserve"> </w:t>
      </w:r>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 xml:space="preserve">refer to table item </w:t>
      </w:r>
      <w:r w:rsidR="003B7F0F">
        <w:rPr>
          <w:rFonts w:ascii="Calibri" w:hAnsi="Calibri"/>
          <w:highlight w:val="yellow"/>
        </w:rPr>
        <w:t>6</w:t>
      </w:r>
      <w:r w:rsidRPr="00F91DEB">
        <w:rPr>
          <w:rFonts w:ascii="Calibri" w:hAnsi="Calibri"/>
          <w:highlight w:val="yellow"/>
        </w:rPr>
        <w:t>)</w:t>
      </w:r>
      <w:r w:rsidRPr="00F91DEB">
        <w:rPr>
          <w:rFonts w:ascii="Calibri" w:hAnsi="Calibri"/>
          <w:b/>
          <w:highlight w:val="yellow"/>
        </w:rPr>
        <w:t xml:space="preserve"> </w:t>
      </w:r>
      <w:r w:rsidRPr="00F91DEB">
        <w:rPr>
          <w:rFonts w:ascii="Calibri" w:hAnsi="Calibri"/>
          <w:highlight w:val="yellow"/>
        </w:rPr>
        <w:t xml:space="preserve"> </w:t>
      </w:r>
    </w:p>
    <w:p w14:paraId="6BD7258E" w14:textId="77777777" w:rsidR="00D87B06" w:rsidRPr="00FB60E5" w:rsidRDefault="00D87B06" w:rsidP="00426267">
      <w:pPr>
        <w:pStyle w:val="Heading4"/>
        <w:rPr>
          <w:rFonts w:ascii="Calibri" w:hAnsi="Calibri"/>
          <w:b/>
          <w:color w:val="auto"/>
          <w:sz w:val="22"/>
          <w:szCs w:val="22"/>
          <w:u w:val="single"/>
        </w:rPr>
      </w:pPr>
      <w:bookmarkStart w:id="8" w:name="_Toc506107212"/>
      <w:r w:rsidRPr="00FB60E5">
        <w:rPr>
          <w:rFonts w:ascii="Calibri" w:hAnsi="Calibri"/>
          <w:b/>
          <w:color w:val="auto"/>
          <w:sz w:val="22"/>
          <w:szCs w:val="22"/>
          <w:u w:val="single"/>
        </w:rPr>
        <w:t>Public transport</w:t>
      </w:r>
      <w:bookmarkEnd w:id="8"/>
    </w:p>
    <w:p w14:paraId="37C8B471" w14:textId="77777777" w:rsidR="00C069E2" w:rsidRPr="00B10EF9" w:rsidRDefault="00CF6A73" w:rsidP="00675816">
      <w:pPr>
        <w:pStyle w:val="BulletList1"/>
        <w:numPr>
          <w:ilvl w:val="0"/>
          <w:numId w:val="0"/>
        </w:numPr>
        <w:ind w:left="568"/>
        <w:rPr>
          <w:rFonts w:ascii="Calibri" w:hAnsi="Calibri"/>
        </w:rPr>
      </w:pPr>
      <w:r w:rsidRPr="00B10EF9">
        <w:rPr>
          <w:rFonts w:ascii="Calibri" w:hAnsi="Calibri"/>
        </w:rPr>
        <w:t>Information</w:t>
      </w:r>
      <w:r w:rsidR="00C069E2" w:rsidRPr="00B10EF9">
        <w:rPr>
          <w:rFonts w:ascii="Calibri" w:hAnsi="Calibri"/>
        </w:rPr>
        <w:t xml:space="preserve"> and maps</w:t>
      </w:r>
      <w:r w:rsidRPr="00B10EF9">
        <w:rPr>
          <w:rFonts w:ascii="Calibri" w:hAnsi="Calibri"/>
        </w:rPr>
        <w:t xml:space="preserve"> relating to the </w:t>
      </w:r>
      <w:r w:rsidR="00675816" w:rsidRPr="00B10EF9">
        <w:rPr>
          <w:rFonts w:ascii="Calibri" w:hAnsi="Calibri"/>
        </w:rPr>
        <w:t xml:space="preserve">nearest bus </w:t>
      </w:r>
      <w:r w:rsidR="00A40220" w:rsidRPr="00B10EF9">
        <w:rPr>
          <w:rFonts w:ascii="Calibri" w:hAnsi="Calibri"/>
        </w:rPr>
        <w:t xml:space="preserve">stops </w:t>
      </w:r>
      <w:r w:rsidR="00675816" w:rsidRPr="00B10EF9">
        <w:rPr>
          <w:rFonts w:ascii="Calibri" w:hAnsi="Calibri"/>
        </w:rPr>
        <w:t xml:space="preserve">and train </w:t>
      </w:r>
      <w:r w:rsidR="00A40220" w:rsidRPr="00B10EF9">
        <w:rPr>
          <w:rFonts w:ascii="Calibri" w:hAnsi="Calibri"/>
        </w:rPr>
        <w:t>station</w:t>
      </w:r>
      <w:r w:rsidR="00675816" w:rsidRPr="00B10EF9">
        <w:rPr>
          <w:rFonts w:ascii="Calibri" w:hAnsi="Calibri"/>
        </w:rPr>
        <w:t>s</w:t>
      </w:r>
      <w:r w:rsidRPr="00B10EF9">
        <w:rPr>
          <w:rFonts w:ascii="Calibri" w:hAnsi="Calibri"/>
        </w:rPr>
        <w:t xml:space="preserve"> to the site </w:t>
      </w:r>
      <w:r w:rsidR="00A40220" w:rsidRPr="00B10EF9">
        <w:rPr>
          <w:rFonts w:ascii="Calibri" w:hAnsi="Calibri"/>
        </w:rPr>
        <w:t>are</w:t>
      </w:r>
      <w:r w:rsidR="00675816" w:rsidRPr="00B10EF9">
        <w:rPr>
          <w:rFonts w:ascii="Calibri" w:hAnsi="Calibri"/>
        </w:rPr>
        <w:t xml:space="preserve"> </w:t>
      </w:r>
      <w:r w:rsidRPr="00B10EF9">
        <w:rPr>
          <w:rFonts w:ascii="Calibri" w:hAnsi="Calibri"/>
        </w:rPr>
        <w:t>stated below</w:t>
      </w:r>
      <w:r w:rsidR="00C069E2" w:rsidRPr="00B10EF9">
        <w:rPr>
          <w:rFonts w:ascii="Calibri" w:hAnsi="Calibri"/>
        </w:rPr>
        <w:t xml:space="preserve">. </w:t>
      </w:r>
    </w:p>
    <w:p w14:paraId="29BF36A2" w14:textId="77777777" w:rsidR="00C069E2" w:rsidRPr="00B10EF9" w:rsidRDefault="00F91DEB" w:rsidP="00C069E2">
      <w:pPr>
        <w:pStyle w:val="BulletList1"/>
        <w:numPr>
          <w:ilvl w:val="0"/>
          <w:numId w:val="0"/>
        </w:numPr>
        <w:ind w:left="568"/>
        <w:rPr>
          <w:rFonts w:ascii="Calibri" w:hAnsi="Calibri"/>
          <w:b/>
          <w:i/>
        </w:rPr>
      </w:pPr>
      <w:r w:rsidRPr="00F91DEB">
        <w:rPr>
          <w:rFonts w:ascii="Calibri" w:hAnsi="Calibri"/>
          <w:highlight w:val="yellow"/>
        </w:rPr>
        <w:t>[I</w:t>
      </w:r>
      <w:r w:rsidR="00C069E2" w:rsidRPr="00F91DEB">
        <w:rPr>
          <w:rFonts w:ascii="Calibri" w:hAnsi="Calibri"/>
          <w:highlight w:val="yellow"/>
        </w:rPr>
        <w:t xml:space="preserve">nsert text on local bus services </w:t>
      </w:r>
      <w:bookmarkStart w:id="9" w:name="_Hlk535581680"/>
      <w:r w:rsidR="005D0E22" w:rsidRPr="00F91DEB">
        <w:rPr>
          <w:rFonts w:ascii="Calibri" w:hAnsi="Calibri"/>
          <w:highlight w:val="yellow"/>
        </w:rPr>
        <w:t>and walking distance to the bus stop</w:t>
      </w:r>
      <w:r w:rsidRPr="00F91DEB">
        <w:rPr>
          <w:rFonts w:ascii="Calibri" w:hAnsi="Calibri"/>
          <w:highlight w:val="yellow"/>
        </w:rPr>
        <w:t>]</w:t>
      </w:r>
      <w:r w:rsidR="005D0E22" w:rsidRPr="00F91DEB">
        <w:rPr>
          <w:rFonts w:ascii="Calibri" w:hAnsi="Calibri"/>
          <w:i/>
          <w:highlight w:val="yellow"/>
        </w:rPr>
        <w:t xml:space="preserve"> </w:t>
      </w:r>
      <w:bookmarkEnd w:id="9"/>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refer to table item 6)</w:t>
      </w:r>
      <w:r w:rsidRPr="00F91DEB">
        <w:rPr>
          <w:rFonts w:ascii="Calibri" w:hAnsi="Calibri"/>
          <w:b/>
        </w:rPr>
        <w:t xml:space="preserve"> </w:t>
      </w:r>
      <w:r w:rsidRPr="00F91DEB">
        <w:rPr>
          <w:rFonts w:ascii="Calibri" w:hAnsi="Calibri"/>
        </w:rPr>
        <w:t xml:space="preserve"> </w:t>
      </w:r>
    </w:p>
    <w:p w14:paraId="279FA7B0" w14:textId="77777777" w:rsidR="00C069E2" w:rsidRPr="00F91DEB" w:rsidRDefault="00C069E2" w:rsidP="00543AE3">
      <w:pPr>
        <w:pStyle w:val="BulletList1"/>
        <w:numPr>
          <w:ilvl w:val="0"/>
          <w:numId w:val="9"/>
        </w:numPr>
        <w:rPr>
          <w:rFonts w:ascii="Calibri" w:hAnsi="Calibri"/>
          <w:highlight w:val="yellow"/>
        </w:rPr>
      </w:pPr>
      <w:r w:rsidRPr="00F91DEB">
        <w:rPr>
          <w:rFonts w:ascii="Calibri" w:hAnsi="Calibri"/>
          <w:highlight w:val="yellow"/>
        </w:rPr>
        <w:t>E.g. NCT 10 – Ruddington &gt; Nottingham every</w:t>
      </w:r>
      <w:r w:rsidR="00FB60E5" w:rsidRPr="00F91DEB">
        <w:rPr>
          <w:rFonts w:ascii="Calibri" w:hAnsi="Calibri"/>
          <w:highlight w:val="yellow"/>
        </w:rPr>
        <w:t>10 minutes</w:t>
      </w:r>
    </w:p>
    <w:p w14:paraId="32F0E5AD" w14:textId="77777777" w:rsidR="00C069E2" w:rsidRPr="00F91DEB" w:rsidRDefault="00C069E2" w:rsidP="00543AE3">
      <w:pPr>
        <w:pStyle w:val="BulletList1"/>
        <w:numPr>
          <w:ilvl w:val="0"/>
          <w:numId w:val="9"/>
        </w:numPr>
        <w:rPr>
          <w:rFonts w:ascii="Calibri" w:hAnsi="Calibri"/>
          <w:highlight w:val="yellow"/>
        </w:rPr>
      </w:pPr>
      <w:r w:rsidRPr="00F91DEB">
        <w:rPr>
          <w:rFonts w:ascii="Calibri" w:hAnsi="Calibri"/>
          <w:highlight w:val="yellow"/>
        </w:rPr>
        <w:t>E.g. NCT 1 – Clifton &gt; Nottingham</w:t>
      </w:r>
      <w:r w:rsidR="00FB60E5" w:rsidRPr="00F91DEB">
        <w:rPr>
          <w:rFonts w:ascii="Calibri" w:hAnsi="Calibri"/>
          <w:highlight w:val="yellow"/>
        </w:rPr>
        <w:t xml:space="preserve"> every 15 minutes </w:t>
      </w:r>
    </w:p>
    <w:p w14:paraId="5EA7F669" w14:textId="77777777" w:rsidR="00C069E2" w:rsidRPr="00B10EF9" w:rsidRDefault="00C069E2" w:rsidP="00675816">
      <w:pPr>
        <w:pStyle w:val="BulletList1"/>
        <w:numPr>
          <w:ilvl w:val="0"/>
          <w:numId w:val="0"/>
        </w:numPr>
        <w:ind w:left="568"/>
        <w:rPr>
          <w:rFonts w:ascii="Calibri" w:hAnsi="Calibri"/>
        </w:rPr>
      </w:pPr>
    </w:p>
    <w:p w14:paraId="6CA50ECE" w14:textId="77777777" w:rsidR="00C069E2" w:rsidRPr="00FB60E5" w:rsidRDefault="00C069E2" w:rsidP="004E33EF">
      <w:pPr>
        <w:pStyle w:val="BulletList1"/>
        <w:numPr>
          <w:ilvl w:val="0"/>
          <w:numId w:val="0"/>
        </w:numPr>
        <w:ind w:left="568"/>
        <w:rPr>
          <w:rFonts w:ascii="Calibri" w:hAnsi="Calibri"/>
        </w:rPr>
      </w:pPr>
      <w:bookmarkStart w:id="10" w:name="_Hlk535580964"/>
      <w:r w:rsidRPr="00FB60E5">
        <w:rPr>
          <w:rFonts w:ascii="Calibri" w:hAnsi="Calibri"/>
        </w:rPr>
        <w:t>M</w:t>
      </w:r>
      <w:r w:rsidR="00675816" w:rsidRPr="00FB60E5">
        <w:rPr>
          <w:rFonts w:ascii="Calibri" w:hAnsi="Calibri"/>
        </w:rPr>
        <w:t xml:space="preserve">ap of </w:t>
      </w:r>
      <w:r w:rsidR="00B23D0B" w:rsidRPr="00FB60E5">
        <w:rPr>
          <w:rFonts w:ascii="Calibri" w:hAnsi="Calibri"/>
        </w:rPr>
        <w:t>nearest bus</w:t>
      </w:r>
      <w:r w:rsidR="00675816" w:rsidRPr="00FB60E5">
        <w:rPr>
          <w:rFonts w:ascii="Calibri" w:hAnsi="Calibri"/>
        </w:rPr>
        <w:t xml:space="preserve"> stops</w:t>
      </w:r>
      <w:r w:rsidR="00A40220" w:rsidRPr="00FB60E5">
        <w:rPr>
          <w:rFonts w:ascii="Calibri" w:hAnsi="Calibri"/>
        </w:rPr>
        <w:t xml:space="preserve"> shown below.</w:t>
      </w:r>
    </w:p>
    <w:p w14:paraId="1335EDEC" w14:textId="77777777" w:rsidR="004E33EF" w:rsidRPr="00FB60E5" w:rsidRDefault="00F91DEB" w:rsidP="004E33EF">
      <w:pPr>
        <w:pStyle w:val="BulletList1"/>
        <w:numPr>
          <w:ilvl w:val="0"/>
          <w:numId w:val="0"/>
        </w:numPr>
        <w:ind w:left="568"/>
        <w:rPr>
          <w:rFonts w:ascii="Calibri" w:hAnsi="Calibri"/>
          <w:color w:val="FF0000"/>
        </w:rPr>
      </w:pPr>
      <w:r>
        <w:rPr>
          <w:rFonts w:ascii="Calibri" w:hAnsi="Calibri"/>
          <w:highlight w:val="yellow"/>
        </w:rPr>
        <w:t>[</w:t>
      </w:r>
      <w:r w:rsidR="00C069E2" w:rsidRPr="00FB60E5">
        <w:rPr>
          <w:rFonts w:ascii="Calibri" w:hAnsi="Calibri"/>
          <w:highlight w:val="yellow"/>
        </w:rPr>
        <w:t xml:space="preserve">Please include an </w:t>
      </w:r>
      <w:r w:rsidR="00A40220" w:rsidRPr="00FB60E5">
        <w:rPr>
          <w:rFonts w:ascii="Calibri" w:hAnsi="Calibri"/>
          <w:highlight w:val="yellow"/>
        </w:rPr>
        <w:t>aerial</w:t>
      </w:r>
      <w:r w:rsidR="00C069E2" w:rsidRPr="00FB60E5">
        <w:rPr>
          <w:rFonts w:ascii="Calibri" w:hAnsi="Calibri"/>
          <w:highlight w:val="yellow"/>
        </w:rPr>
        <w:t xml:space="preserve"> map to clearly show the location of the site and nearby bus stops</w:t>
      </w:r>
      <w:r>
        <w:rPr>
          <w:rFonts w:ascii="Calibri" w:hAnsi="Calibri"/>
          <w:highlight w:val="yellow"/>
        </w:rPr>
        <w:t>]</w:t>
      </w:r>
      <w:r w:rsidR="00C069E2" w:rsidRPr="00FB60E5">
        <w:rPr>
          <w:rFonts w:ascii="Calibri" w:hAnsi="Calibri"/>
          <w:highlight w:val="yellow"/>
        </w:rPr>
        <w:t xml:space="preserve"> (example below)</w:t>
      </w:r>
    </w:p>
    <w:bookmarkEnd w:id="10"/>
    <w:p w14:paraId="16F53E98" w14:textId="77777777" w:rsidR="00675816" w:rsidRPr="00B10EF9" w:rsidRDefault="00C069E2" w:rsidP="004E33EF">
      <w:pPr>
        <w:pStyle w:val="BulletList1"/>
        <w:numPr>
          <w:ilvl w:val="0"/>
          <w:numId w:val="0"/>
        </w:numPr>
        <w:ind w:left="568"/>
        <w:rPr>
          <w:rFonts w:ascii="Calibri" w:hAnsi="Calibri"/>
          <w:i/>
        </w:rPr>
      </w:pPr>
      <w:r w:rsidRPr="00B10EF9">
        <w:rPr>
          <w:rFonts w:ascii="Calibri" w:hAnsi="Calibri"/>
          <w:noProof/>
        </w:rPr>
        <w:lastRenderedPageBreak/>
        <w:drawing>
          <wp:inline distT="0" distB="0" distL="0" distR="0" wp14:anchorId="37D2BD35" wp14:editId="2AB15F0A">
            <wp:extent cx="3571240" cy="3754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7044" cy="3761010"/>
                    </a:xfrm>
                    <a:prstGeom prst="rect">
                      <a:avLst/>
                    </a:prstGeom>
                  </pic:spPr>
                </pic:pic>
              </a:graphicData>
            </a:graphic>
          </wp:inline>
        </w:drawing>
      </w:r>
    </w:p>
    <w:p w14:paraId="596F081C" w14:textId="77777777" w:rsidR="00A40220" w:rsidRPr="00B10EF9" w:rsidRDefault="00A40220" w:rsidP="00A40220">
      <w:pPr>
        <w:pStyle w:val="BulletList1"/>
        <w:numPr>
          <w:ilvl w:val="0"/>
          <w:numId w:val="0"/>
        </w:numPr>
        <w:rPr>
          <w:rFonts w:ascii="Calibri" w:hAnsi="Calibri"/>
        </w:rPr>
      </w:pPr>
    </w:p>
    <w:p w14:paraId="13971189" w14:textId="0E8DD442" w:rsidR="00F91DEB" w:rsidRPr="00B10EF9" w:rsidRDefault="00F91DEB" w:rsidP="00F91DEB">
      <w:pPr>
        <w:pStyle w:val="BulletList1"/>
        <w:numPr>
          <w:ilvl w:val="0"/>
          <w:numId w:val="0"/>
        </w:numPr>
        <w:ind w:left="568"/>
        <w:rPr>
          <w:rFonts w:ascii="Calibri" w:hAnsi="Calibri"/>
          <w:b/>
          <w:i/>
        </w:rPr>
      </w:pPr>
      <w:r w:rsidRPr="00F91DEB">
        <w:rPr>
          <w:rFonts w:ascii="Calibri" w:hAnsi="Calibri"/>
          <w:highlight w:val="yellow"/>
        </w:rPr>
        <w:t>[</w:t>
      </w:r>
      <w:r w:rsidR="00A40220" w:rsidRPr="00F91DEB">
        <w:rPr>
          <w:rFonts w:ascii="Calibri" w:hAnsi="Calibri"/>
          <w:highlight w:val="yellow"/>
        </w:rPr>
        <w:t>Insert text on rail services</w:t>
      </w:r>
      <w:r w:rsidRPr="00F91DEB">
        <w:rPr>
          <w:rFonts w:ascii="Calibri" w:hAnsi="Calibri"/>
          <w:highlight w:val="yellow"/>
        </w:rPr>
        <w:t>]</w:t>
      </w:r>
      <w:r w:rsidR="00A40220" w:rsidRPr="00F91DEB">
        <w:rPr>
          <w:rFonts w:ascii="Calibri" w:hAnsi="Calibri"/>
          <w:i/>
          <w:highlight w:val="yellow"/>
        </w:rPr>
        <w:t xml:space="preserve"> </w:t>
      </w:r>
      <w:r w:rsidRPr="00F91DEB">
        <w:rPr>
          <w:rFonts w:ascii="Calibri" w:hAnsi="Calibri"/>
          <w:highlight w:val="yellow"/>
        </w:rPr>
        <w:t xml:space="preserve">(if you have used </w:t>
      </w:r>
      <w:r w:rsidRPr="00F91DEB">
        <w:rPr>
          <w:rFonts w:ascii="Calibri" w:hAnsi="Calibri"/>
          <w:b/>
          <w:highlight w:val="yellow"/>
        </w:rPr>
        <w:t xml:space="preserve">NCC’s site audit form </w:t>
      </w:r>
      <w:r w:rsidRPr="00F91DEB">
        <w:rPr>
          <w:rFonts w:ascii="Calibri" w:hAnsi="Calibri"/>
          <w:highlight w:val="yellow"/>
        </w:rPr>
        <w:t xml:space="preserve">refer to table item </w:t>
      </w:r>
      <w:r w:rsidR="003B7F0F">
        <w:rPr>
          <w:rFonts w:ascii="Calibri" w:hAnsi="Calibri"/>
          <w:highlight w:val="yellow"/>
        </w:rPr>
        <w:t>6</w:t>
      </w:r>
      <w:r w:rsidRPr="00F91DEB">
        <w:rPr>
          <w:rFonts w:ascii="Calibri" w:hAnsi="Calibri"/>
          <w:highlight w:val="yellow"/>
        </w:rPr>
        <w:t>)</w:t>
      </w:r>
      <w:r w:rsidRPr="00F91DEB">
        <w:rPr>
          <w:rFonts w:ascii="Calibri" w:hAnsi="Calibri"/>
          <w:b/>
        </w:rPr>
        <w:t xml:space="preserve"> </w:t>
      </w:r>
      <w:r w:rsidRPr="00F91DEB">
        <w:rPr>
          <w:rFonts w:ascii="Calibri" w:hAnsi="Calibri"/>
        </w:rPr>
        <w:t xml:space="preserve"> </w:t>
      </w:r>
    </w:p>
    <w:p w14:paraId="258875CF" w14:textId="77777777" w:rsidR="00A40220" w:rsidRPr="00F91DEB" w:rsidRDefault="00A40220" w:rsidP="00543AE3">
      <w:pPr>
        <w:pStyle w:val="BulletList1"/>
        <w:numPr>
          <w:ilvl w:val="0"/>
          <w:numId w:val="9"/>
        </w:numPr>
        <w:rPr>
          <w:rFonts w:ascii="Calibri" w:hAnsi="Calibri"/>
          <w:highlight w:val="yellow"/>
        </w:rPr>
      </w:pPr>
      <w:r w:rsidRPr="00F91DEB">
        <w:rPr>
          <w:rFonts w:ascii="Calibri" w:hAnsi="Calibri"/>
          <w:highlight w:val="yellow"/>
        </w:rPr>
        <w:t>E.g. the nearest train station is a 1.0-mile walk</w:t>
      </w:r>
    </w:p>
    <w:p w14:paraId="7F1C5326" w14:textId="77777777" w:rsidR="00A40220" w:rsidRPr="00B10EF9" w:rsidRDefault="00A40220" w:rsidP="00A40220">
      <w:pPr>
        <w:pStyle w:val="BulletList1"/>
        <w:numPr>
          <w:ilvl w:val="0"/>
          <w:numId w:val="0"/>
        </w:numPr>
        <w:ind w:left="928" w:hanging="360"/>
        <w:rPr>
          <w:rFonts w:ascii="Calibri" w:hAnsi="Calibri"/>
          <w:i/>
          <w:highlight w:val="green"/>
        </w:rPr>
      </w:pPr>
    </w:p>
    <w:p w14:paraId="7CAEC78C" w14:textId="77777777" w:rsidR="00A40220" w:rsidRPr="00B10EF9" w:rsidRDefault="00A40220" w:rsidP="00A40220">
      <w:pPr>
        <w:pStyle w:val="BulletList1"/>
        <w:numPr>
          <w:ilvl w:val="0"/>
          <w:numId w:val="0"/>
        </w:numPr>
        <w:ind w:left="568"/>
        <w:rPr>
          <w:rFonts w:ascii="Calibri" w:hAnsi="Calibri"/>
        </w:rPr>
      </w:pPr>
      <w:r w:rsidRPr="00B10EF9">
        <w:rPr>
          <w:rFonts w:ascii="Calibri" w:hAnsi="Calibri"/>
        </w:rPr>
        <w:t>Map of nearest train station shown below.</w:t>
      </w:r>
    </w:p>
    <w:p w14:paraId="582A31AE" w14:textId="77777777" w:rsidR="00A40220" w:rsidRPr="00FB60E5" w:rsidRDefault="006E0BB0" w:rsidP="00A40220">
      <w:pPr>
        <w:pStyle w:val="BulletList1"/>
        <w:numPr>
          <w:ilvl w:val="0"/>
          <w:numId w:val="0"/>
        </w:numPr>
        <w:ind w:left="568"/>
        <w:rPr>
          <w:rFonts w:ascii="Calibri" w:hAnsi="Calibri"/>
          <w:color w:val="FF0000"/>
        </w:rPr>
      </w:pPr>
      <w:r>
        <w:rPr>
          <w:rFonts w:ascii="Calibri" w:hAnsi="Calibri"/>
          <w:highlight w:val="yellow"/>
        </w:rPr>
        <w:t>[</w:t>
      </w:r>
      <w:r w:rsidR="00A40220" w:rsidRPr="00FB60E5">
        <w:rPr>
          <w:rFonts w:ascii="Calibri" w:hAnsi="Calibri"/>
          <w:highlight w:val="yellow"/>
        </w:rPr>
        <w:t>Please include an aerial map to clearly show the location of the site and nearby train station</w:t>
      </w:r>
      <w:r>
        <w:rPr>
          <w:rFonts w:ascii="Calibri" w:hAnsi="Calibri"/>
          <w:highlight w:val="yellow"/>
        </w:rPr>
        <w:t>]</w:t>
      </w:r>
      <w:r w:rsidR="00A40220" w:rsidRPr="00FB60E5">
        <w:rPr>
          <w:rFonts w:ascii="Calibri" w:hAnsi="Calibri"/>
          <w:highlight w:val="yellow"/>
        </w:rPr>
        <w:t xml:space="preserve"> (example below)</w:t>
      </w:r>
    </w:p>
    <w:p w14:paraId="65C0C8BC" w14:textId="77777777" w:rsidR="00A40220" w:rsidRPr="00A40220" w:rsidRDefault="00A40220" w:rsidP="00A40220">
      <w:pPr>
        <w:pStyle w:val="BulletList1"/>
        <w:numPr>
          <w:ilvl w:val="0"/>
          <w:numId w:val="0"/>
        </w:numPr>
        <w:ind w:left="928" w:hanging="360"/>
        <w:rPr>
          <w:rFonts w:ascii="Calibri" w:hAnsi="Calibri"/>
          <w:i/>
          <w:highlight w:val="green"/>
        </w:rPr>
      </w:pPr>
      <w:r>
        <w:rPr>
          <w:noProof/>
        </w:rPr>
        <w:lastRenderedPageBreak/>
        <w:drawing>
          <wp:inline distT="0" distB="0" distL="0" distR="0" wp14:anchorId="7197D2BA" wp14:editId="687C3070">
            <wp:extent cx="3503295" cy="3959585"/>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6885" cy="3963642"/>
                    </a:xfrm>
                    <a:prstGeom prst="rect">
                      <a:avLst/>
                    </a:prstGeom>
                  </pic:spPr>
                </pic:pic>
              </a:graphicData>
            </a:graphic>
          </wp:inline>
        </w:drawing>
      </w:r>
    </w:p>
    <w:p w14:paraId="021E4CA8" w14:textId="77777777" w:rsidR="00922735" w:rsidRPr="00FB60E5" w:rsidRDefault="00922735" w:rsidP="00426267">
      <w:pPr>
        <w:pStyle w:val="Heading4"/>
        <w:rPr>
          <w:rFonts w:ascii="Calibri" w:hAnsi="Calibri"/>
          <w:b/>
          <w:color w:val="auto"/>
          <w:sz w:val="22"/>
          <w:szCs w:val="22"/>
          <w:u w:val="single"/>
        </w:rPr>
      </w:pPr>
      <w:r w:rsidRPr="00FB60E5">
        <w:rPr>
          <w:rFonts w:ascii="Calibri" w:hAnsi="Calibri"/>
          <w:b/>
          <w:color w:val="auto"/>
          <w:sz w:val="22"/>
          <w:szCs w:val="22"/>
          <w:u w:val="single"/>
        </w:rPr>
        <w:t>Parking management</w:t>
      </w:r>
    </w:p>
    <w:p w14:paraId="5F6F6D98" w14:textId="7214AAF6" w:rsidR="00374F0F" w:rsidRPr="00FE6CCD" w:rsidRDefault="00D8365A" w:rsidP="00D8365A">
      <w:pPr>
        <w:pStyle w:val="BulletList1"/>
        <w:numPr>
          <w:ilvl w:val="0"/>
          <w:numId w:val="0"/>
        </w:numPr>
        <w:ind w:left="567"/>
        <w:rPr>
          <w:rFonts w:ascii="Calibri" w:hAnsi="Calibri"/>
          <w:i/>
          <w:highlight w:val="yellow"/>
        </w:rPr>
      </w:pPr>
      <w:r>
        <w:rPr>
          <w:rFonts w:ascii="Calibri" w:hAnsi="Calibri"/>
        </w:rPr>
        <w:t>On-site parking area restrictions</w:t>
      </w:r>
      <w:r w:rsidR="005F1B3B" w:rsidRPr="005F1B3B">
        <w:rPr>
          <w:rFonts w:ascii="Calibri" w:hAnsi="Calibri"/>
        </w:rPr>
        <w:t xml:space="preserve"> within the </w:t>
      </w:r>
      <w:r>
        <w:rPr>
          <w:rFonts w:ascii="Calibri" w:hAnsi="Calibri"/>
        </w:rPr>
        <w:t xml:space="preserve">organisation’s </w:t>
      </w:r>
      <w:r w:rsidR="005F1B3B" w:rsidRPr="005F1B3B">
        <w:rPr>
          <w:rFonts w:ascii="Calibri" w:hAnsi="Calibri"/>
        </w:rPr>
        <w:t>site parking area</w:t>
      </w:r>
      <w:r>
        <w:rPr>
          <w:rFonts w:ascii="Calibri" w:hAnsi="Calibri"/>
        </w:rPr>
        <w:t xml:space="preserve"> </w:t>
      </w:r>
    </w:p>
    <w:p w14:paraId="50CC52A3" w14:textId="77777777" w:rsidR="00D8365A" w:rsidRDefault="00FE6CCD" w:rsidP="00FE6CCD">
      <w:pPr>
        <w:pStyle w:val="BulletList1"/>
        <w:numPr>
          <w:ilvl w:val="0"/>
          <w:numId w:val="9"/>
        </w:numPr>
        <w:rPr>
          <w:rFonts w:ascii="Calibri" w:hAnsi="Calibri"/>
          <w:i/>
          <w:highlight w:val="yellow"/>
        </w:rPr>
      </w:pPr>
      <w:r>
        <w:rPr>
          <w:rFonts w:ascii="Calibri" w:hAnsi="Calibri"/>
          <w:highlight w:val="yellow"/>
        </w:rPr>
        <w:t xml:space="preserve">[Insert list of all restrictions] </w:t>
      </w:r>
      <w:r w:rsidR="00D8365A" w:rsidRPr="006E0BB0">
        <w:rPr>
          <w:rFonts w:ascii="Calibri" w:hAnsi="Calibri"/>
          <w:highlight w:val="yellow"/>
        </w:rPr>
        <w:t>E.g. Double ye</w:t>
      </w:r>
      <w:r w:rsidRPr="006E0BB0">
        <w:rPr>
          <w:rFonts w:ascii="Calibri" w:hAnsi="Calibri"/>
          <w:highlight w:val="yellow"/>
        </w:rPr>
        <w:t>llow lines at the site entrance, y</w:t>
      </w:r>
      <w:r w:rsidR="00D8365A" w:rsidRPr="006E0BB0">
        <w:rPr>
          <w:rFonts w:ascii="Calibri" w:hAnsi="Calibri"/>
          <w:highlight w:val="yellow"/>
        </w:rPr>
        <w:t>ellow hatching outside main reception</w:t>
      </w:r>
      <w:r w:rsidR="00D8365A" w:rsidRPr="00FE6CCD">
        <w:rPr>
          <w:rFonts w:ascii="Calibri" w:hAnsi="Calibri"/>
        </w:rPr>
        <w:t xml:space="preserve"> </w:t>
      </w:r>
    </w:p>
    <w:p w14:paraId="498B0FB4" w14:textId="77777777" w:rsidR="00FE6CCD" w:rsidRPr="00FE6CCD" w:rsidRDefault="00FE6CCD" w:rsidP="00FE6CCD">
      <w:pPr>
        <w:pStyle w:val="BulletList1"/>
        <w:numPr>
          <w:ilvl w:val="0"/>
          <w:numId w:val="0"/>
        </w:numPr>
        <w:ind w:left="1080"/>
        <w:rPr>
          <w:rFonts w:ascii="Calibri" w:hAnsi="Calibri"/>
          <w:i/>
          <w:highlight w:val="yellow"/>
        </w:rPr>
      </w:pPr>
    </w:p>
    <w:p w14:paraId="76E65A15" w14:textId="77777777" w:rsidR="00374F0F" w:rsidRDefault="00E72D29" w:rsidP="00922735">
      <w:pPr>
        <w:pStyle w:val="BulletList1"/>
        <w:numPr>
          <w:ilvl w:val="0"/>
          <w:numId w:val="0"/>
        </w:numPr>
        <w:ind w:left="928" w:hanging="360"/>
        <w:rPr>
          <w:rFonts w:ascii="Calibri" w:hAnsi="Calibri"/>
        </w:rPr>
      </w:pPr>
      <w:r>
        <w:rPr>
          <w:rFonts w:ascii="Calibri" w:hAnsi="Calibri"/>
        </w:rPr>
        <w:t xml:space="preserve">The organisation has the following number of vehicles in its fleet that are parked on-site: </w:t>
      </w:r>
    </w:p>
    <w:p w14:paraId="7E1AD4D5" w14:textId="476D793B" w:rsidR="00E72D29" w:rsidRPr="00FE6CCD" w:rsidRDefault="00FE6CCD" w:rsidP="00AB6075">
      <w:pPr>
        <w:pStyle w:val="BulletList1"/>
        <w:numPr>
          <w:ilvl w:val="0"/>
          <w:numId w:val="9"/>
        </w:numPr>
        <w:rPr>
          <w:rFonts w:ascii="Calibri" w:hAnsi="Calibri"/>
          <w:highlight w:val="yellow"/>
        </w:rPr>
      </w:pPr>
      <w:bookmarkStart w:id="11" w:name="_Hlk535583135"/>
      <w:r>
        <w:rPr>
          <w:rFonts w:ascii="Calibri" w:hAnsi="Calibri"/>
          <w:highlight w:val="yellow"/>
        </w:rPr>
        <w:t>[</w:t>
      </w:r>
      <w:r w:rsidR="00556AED" w:rsidRPr="00FB60E5">
        <w:rPr>
          <w:rFonts w:ascii="Calibri" w:hAnsi="Calibri"/>
          <w:highlight w:val="yellow"/>
        </w:rPr>
        <w:t>Insert number</w:t>
      </w:r>
      <w:r>
        <w:rPr>
          <w:rFonts w:ascii="Calibri" w:hAnsi="Calibri"/>
        </w:rPr>
        <w:t>]</w:t>
      </w:r>
      <w:r w:rsidR="00E72D29" w:rsidRPr="00EA4C2A">
        <w:rPr>
          <w:rFonts w:ascii="Calibri" w:hAnsi="Calibri"/>
        </w:rPr>
        <w:t xml:space="preserve"> </w:t>
      </w:r>
      <w:bookmarkEnd w:id="11"/>
      <w:r w:rsidR="00E72D29" w:rsidRPr="00EA4C2A">
        <w:rPr>
          <w:rFonts w:ascii="Calibri" w:hAnsi="Calibri"/>
        </w:rPr>
        <w:t>of fleet vehicles (car, van, lorry, pool cars, motorbike, pool bike)</w:t>
      </w:r>
      <w:r w:rsidR="00D8365A" w:rsidRPr="00FB60E5">
        <w:rPr>
          <w:rFonts w:ascii="Calibri" w:hAnsi="Calibri"/>
          <w:i/>
        </w:rPr>
        <w:t xml:space="preserve"> </w:t>
      </w:r>
      <w:r w:rsidR="00A60767" w:rsidRPr="006E0BB0">
        <w:rPr>
          <w:rFonts w:ascii="Calibri" w:hAnsi="Calibri"/>
          <w:highlight w:val="yellow"/>
        </w:rPr>
        <w:t>(</w:t>
      </w:r>
      <w:r w:rsidRPr="006E0BB0">
        <w:rPr>
          <w:rFonts w:ascii="Calibri" w:hAnsi="Calibri"/>
          <w:highlight w:val="yellow"/>
        </w:rPr>
        <w:t xml:space="preserve">if you have used </w:t>
      </w:r>
      <w:r w:rsidRPr="006E0BB0">
        <w:rPr>
          <w:rFonts w:ascii="Calibri" w:hAnsi="Calibri"/>
          <w:b/>
          <w:highlight w:val="yellow"/>
        </w:rPr>
        <w:t xml:space="preserve">NCC’s site audit form </w:t>
      </w:r>
      <w:r w:rsidRPr="00AB6075">
        <w:rPr>
          <w:rFonts w:ascii="Calibri" w:hAnsi="Calibri"/>
          <w:highlight w:val="yellow"/>
        </w:rPr>
        <w:t>refer to item</w:t>
      </w:r>
      <w:r w:rsidR="00D8365A" w:rsidRPr="00AB6075">
        <w:rPr>
          <w:rFonts w:ascii="Calibri" w:hAnsi="Calibri"/>
          <w:highlight w:val="yellow"/>
        </w:rPr>
        <w:t xml:space="preserve"> </w:t>
      </w:r>
      <w:r w:rsidR="003B7F0F">
        <w:rPr>
          <w:rFonts w:ascii="Calibri" w:hAnsi="Calibri"/>
          <w:highlight w:val="yellow"/>
        </w:rPr>
        <w:t xml:space="preserve">7 </w:t>
      </w:r>
      <w:r w:rsidR="00D8365A" w:rsidRPr="00AB6075">
        <w:rPr>
          <w:rFonts w:ascii="Calibri" w:hAnsi="Calibri"/>
          <w:highlight w:val="yellow"/>
        </w:rPr>
        <w:t>)</w:t>
      </w:r>
      <w:r w:rsidR="00D8365A" w:rsidRPr="00FE6CCD">
        <w:rPr>
          <w:rFonts w:ascii="Calibri" w:hAnsi="Calibri"/>
          <w:b/>
          <w:i/>
          <w:highlight w:val="yellow"/>
        </w:rPr>
        <w:t xml:space="preserve"> </w:t>
      </w:r>
      <w:r w:rsidR="00E72D29" w:rsidRPr="00FE6CCD">
        <w:rPr>
          <w:rFonts w:ascii="Calibri" w:hAnsi="Calibri"/>
          <w:i/>
          <w:highlight w:val="yellow"/>
        </w:rPr>
        <w:t xml:space="preserve"> </w:t>
      </w:r>
    </w:p>
    <w:p w14:paraId="6663DD4C" w14:textId="77777777" w:rsidR="00D8365A" w:rsidRDefault="00D8365A" w:rsidP="00D8365A">
      <w:pPr>
        <w:pStyle w:val="BulletList1"/>
        <w:numPr>
          <w:ilvl w:val="0"/>
          <w:numId w:val="0"/>
        </w:numPr>
        <w:ind w:left="928"/>
        <w:rPr>
          <w:rFonts w:ascii="Calibri" w:hAnsi="Calibri"/>
        </w:rPr>
      </w:pPr>
    </w:p>
    <w:p w14:paraId="202D986F" w14:textId="6D231E99" w:rsidR="00E72D29" w:rsidRDefault="00E72D29" w:rsidP="00E72D29">
      <w:pPr>
        <w:pStyle w:val="BulletList1"/>
        <w:numPr>
          <w:ilvl w:val="0"/>
          <w:numId w:val="0"/>
        </w:numPr>
        <w:ind w:left="568"/>
        <w:rPr>
          <w:rFonts w:ascii="Calibri" w:hAnsi="Calibri"/>
        </w:rPr>
      </w:pPr>
      <w:r w:rsidRPr="00E72D29">
        <w:rPr>
          <w:rFonts w:ascii="Calibri" w:hAnsi="Calibri"/>
        </w:rPr>
        <w:t xml:space="preserve">There are </w:t>
      </w:r>
      <w:r w:rsidRPr="00FB60E5">
        <w:rPr>
          <w:rFonts w:ascii="Calibri" w:hAnsi="Calibri"/>
        </w:rPr>
        <w:t xml:space="preserve">also </w:t>
      </w:r>
      <w:r w:rsidR="006E0BB0" w:rsidRPr="006E0BB0">
        <w:rPr>
          <w:rFonts w:ascii="Calibri" w:hAnsi="Calibri"/>
          <w:highlight w:val="yellow"/>
        </w:rPr>
        <w:t>[</w:t>
      </w:r>
      <w:r w:rsidR="00556AED" w:rsidRPr="006E0BB0">
        <w:rPr>
          <w:rFonts w:ascii="Calibri" w:hAnsi="Calibri"/>
          <w:highlight w:val="yellow"/>
        </w:rPr>
        <w:t>insert number</w:t>
      </w:r>
      <w:r w:rsidR="006E0BB0" w:rsidRPr="006E0BB0">
        <w:rPr>
          <w:rFonts w:ascii="Calibri" w:hAnsi="Calibri"/>
          <w:highlight w:val="yellow"/>
        </w:rPr>
        <w:t>]</w:t>
      </w:r>
      <w:r w:rsidRPr="00FB60E5">
        <w:rPr>
          <w:rFonts w:ascii="Calibri" w:hAnsi="Calibri"/>
        </w:rPr>
        <w:t xml:space="preserve"> of</w:t>
      </w:r>
      <w:r w:rsidRPr="00E72D29">
        <w:rPr>
          <w:rFonts w:ascii="Calibri" w:hAnsi="Calibri"/>
        </w:rPr>
        <w:t xml:space="preserve"> ‘essential</w:t>
      </w:r>
      <w:r>
        <w:rPr>
          <w:rFonts w:ascii="Calibri" w:hAnsi="Calibri"/>
        </w:rPr>
        <w:t>’</w:t>
      </w:r>
      <w:r w:rsidRPr="00E72D29">
        <w:rPr>
          <w:rFonts w:ascii="Calibri" w:hAnsi="Calibri"/>
        </w:rPr>
        <w:t xml:space="preserve"> car users that require to use their cars for work each day</w:t>
      </w:r>
      <w:bookmarkStart w:id="12" w:name="_Hlk535583041"/>
      <w:r w:rsidR="00556AED" w:rsidRPr="00FB60E5">
        <w:rPr>
          <w:rFonts w:ascii="Calibri" w:hAnsi="Calibri"/>
          <w:i/>
        </w:rPr>
        <w:t xml:space="preserve"> </w:t>
      </w:r>
      <w:bookmarkEnd w:id="12"/>
    </w:p>
    <w:p w14:paraId="103D9C6A" w14:textId="77777777" w:rsidR="00FC57D6" w:rsidRDefault="00FC57D6" w:rsidP="00E72D29">
      <w:pPr>
        <w:pStyle w:val="BulletList1"/>
        <w:numPr>
          <w:ilvl w:val="0"/>
          <w:numId w:val="0"/>
        </w:numPr>
        <w:ind w:left="568"/>
        <w:rPr>
          <w:rFonts w:ascii="Calibri" w:hAnsi="Calibri"/>
        </w:rPr>
      </w:pPr>
    </w:p>
    <w:p w14:paraId="26A649EE" w14:textId="2F38050C" w:rsidR="00FC57D6" w:rsidRPr="00E72D29" w:rsidRDefault="00D8365A" w:rsidP="00E72D29">
      <w:pPr>
        <w:pStyle w:val="BulletList1"/>
        <w:numPr>
          <w:ilvl w:val="0"/>
          <w:numId w:val="0"/>
        </w:numPr>
        <w:ind w:left="568"/>
        <w:rPr>
          <w:rFonts w:ascii="Calibri" w:hAnsi="Calibri"/>
        </w:rPr>
      </w:pPr>
      <w:r>
        <w:rPr>
          <w:rFonts w:ascii="Calibri" w:hAnsi="Calibri"/>
        </w:rPr>
        <w:t xml:space="preserve">The </w:t>
      </w:r>
      <w:r w:rsidR="00FC57D6">
        <w:rPr>
          <w:rFonts w:ascii="Calibri" w:hAnsi="Calibri"/>
        </w:rPr>
        <w:t xml:space="preserve">organisation currently </w:t>
      </w:r>
      <w:r w:rsidR="00AB6075" w:rsidRPr="00AB6075">
        <w:rPr>
          <w:rFonts w:ascii="Calibri" w:hAnsi="Calibri"/>
          <w:highlight w:val="yellow"/>
        </w:rPr>
        <w:t>[</w:t>
      </w:r>
      <w:r w:rsidR="00FC57D6" w:rsidRPr="00AB6075">
        <w:rPr>
          <w:rFonts w:ascii="Calibri" w:hAnsi="Calibri"/>
          <w:highlight w:val="yellow"/>
        </w:rPr>
        <w:t>does/does not</w:t>
      </w:r>
      <w:r w:rsidR="00AB6075" w:rsidRPr="00AB6075">
        <w:rPr>
          <w:rFonts w:ascii="Calibri" w:hAnsi="Calibri"/>
          <w:highlight w:val="yellow"/>
        </w:rPr>
        <w:t>]</w:t>
      </w:r>
      <w:r w:rsidR="00FC57D6">
        <w:rPr>
          <w:rFonts w:ascii="Calibri" w:hAnsi="Calibri"/>
        </w:rPr>
        <w:t xml:space="preserve"> operate a car</w:t>
      </w:r>
      <w:r w:rsidR="00556AED">
        <w:rPr>
          <w:rFonts w:ascii="Calibri" w:hAnsi="Calibri"/>
        </w:rPr>
        <w:t>-share scheme for our employee</w:t>
      </w:r>
      <w:r w:rsidR="00556AED" w:rsidRPr="00FB60E5">
        <w:rPr>
          <w:rFonts w:ascii="Calibri" w:hAnsi="Calibri"/>
        </w:rPr>
        <w:t>s</w:t>
      </w:r>
      <w:r w:rsidR="00556AED" w:rsidRPr="00AB6075">
        <w:rPr>
          <w:rFonts w:ascii="Calibri" w:hAnsi="Calibri"/>
        </w:rPr>
        <w:t xml:space="preserve"> </w:t>
      </w:r>
      <w:bookmarkStart w:id="13" w:name="_Hlk535583229"/>
      <w:r w:rsidR="00FE6CCD" w:rsidRPr="00AB6075">
        <w:rPr>
          <w:rFonts w:ascii="Calibri" w:hAnsi="Calibri"/>
          <w:highlight w:val="yellow"/>
        </w:rPr>
        <w:t xml:space="preserve">(if you have used </w:t>
      </w:r>
      <w:r w:rsidR="00FE6CCD" w:rsidRPr="00AB6075">
        <w:rPr>
          <w:rFonts w:ascii="Calibri" w:hAnsi="Calibri"/>
          <w:b/>
          <w:highlight w:val="yellow"/>
        </w:rPr>
        <w:t xml:space="preserve">NCC’s </w:t>
      </w:r>
      <w:r w:rsidR="003B7F0F">
        <w:rPr>
          <w:rFonts w:ascii="Calibri" w:hAnsi="Calibri"/>
          <w:b/>
          <w:highlight w:val="yellow"/>
        </w:rPr>
        <w:t>business travel survey</w:t>
      </w:r>
      <w:r w:rsidR="00FE6CCD" w:rsidRPr="00AB6075">
        <w:rPr>
          <w:rFonts w:ascii="Calibri" w:hAnsi="Calibri"/>
          <w:b/>
          <w:highlight w:val="yellow"/>
        </w:rPr>
        <w:t xml:space="preserve"> </w:t>
      </w:r>
      <w:r w:rsidR="00FE6CCD" w:rsidRPr="00AB6075">
        <w:rPr>
          <w:rFonts w:ascii="Calibri" w:hAnsi="Calibri"/>
          <w:highlight w:val="yellow"/>
        </w:rPr>
        <w:t>refer to item</w:t>
      </w:r>
      <w:r w:rsidR="00556AED" w:rsidRPr="00AB6075">
        <w:rPr>
          <w:rFonts w:ascii="Calibri" w:hAnsi="Calibri"/>
          <w:highlight w:val="yellow"/>
        </w:rPr>
        <w:t xml:space="preserve"> </w:t>
      </w:r>
      <w:bookmarkEnd w:id="13"/>
      <w:r w:rsidR="00556AED" w:rsidRPr="00AB6075">
        <w:rPr>
          <w:rFonts w:ascii="Calibri" w:hAnsi="Calibri"/>
          <w:highlight w:val="yellow"/>
        </w:rPr>
        <w:t>1</w:t>
      </w:r>
      <w:r w:rsidR="003B7F0F">
        <w:rPr>
          <w:rFonts w:ascii="Calibri" w:hAnsi="Calibri"/>
          <w:highlight w:val="yellow"/>
        </w:rPr>
        <w:t>5</w:t>
      </w:r>
      <w:r w:rsidR="00556AED" w:rsidRPr="00AB6075">
        <w:rPr>
          <w:rFonts w:ascii="Calibri" w:hAnsi="Calibri"/>
          <w:highlight w:val="yellow"/>
        </w:rPr>
        <w:t>)</w:t>
      </w:r>
    </w:p>
    <w:p w14:paraId="546EE482" w14:textId="77777777" w:rsidR="00374F0F" w:rsidRDefault="00374F0F" w:rsidP="00922735">
      <w:pPr>
        <w:pStyle w:val="BulletList1"/>
        <w:numPr>
          <w:ilvl w:val="0"/>
          <w:numId w:val="0"/>
        </w:numPr>
        <w:ind w:left="928" w:hanging="360"/>
        <w:rPr>
          <w:rFonts w:ascii="Calibri" w:hAnsi="Calibri"/>
        </w:rPr>
      </w:pPr>
    </w:p>
    <w:p w14:paraId="3D414025" w14:textId="77777777" w:rsidR="00922735" w:rsidRDefault="00922735" w:rsidP="00922735">
      <w:pPr>
        <w:pStyle w:val="BulletList1"/>
        <w:numPr>
          <w:ilvl w:val="0"/>
          <w:numId w:val="0"/>
        </w:numPr>
        <w:ind w:left="928" w:hanging="360"/>
        <w:rPr>
          <w:rFonts w:ascii="Calibri" w:hAnsi="Calibri"/>
        </w:rPr>
      </w:pPr>
      <w:r>
        <w:rPr>
          <w:rFonts w:ascii="Calibri" w:hAnsi="Calibri"/>
        </w:rPr>
        <w:t>Currently on-site the following parking is provided:</w:t>
      </w:r>
    </w:p>
    <w:p w14:paraId="0B469B05" w14:textId="71F8BBD6" w:rsidR="00922735" w:rsidRPr="00AB6075" w:rsidRDefault="00AB6075" w:rsidP="00922735">
      <w:pPr>
        <w:pStyle w:val="BulletList1"/>
        <w:rPr>
          <w:rFonts w:ascii="Calibri" w:hAnsi="Calibri"/>
        </w:rPr>
      </w:pPr>
      <w:r>
        <w:rPr>
          <w:rFonts w:ascii="Calibri" w:hAnsi="Calibri"/>
          <w:highlight w:val="yellow"/>
        </w:rPr>
        <w:lastRenderedPageBreak/>
        <w:t>[</w:t>
      </w:r>
      <w:r w:rsidR="00556AED" w:rsidRPr="00FB60E5">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s</w:t>
      </w:r>
      <w:r w:rsidR="00922735">
        <w:rPr>
          <w:rFonts w:ascii="Calibri" w:hAnsi="Calibri"/>
        </w:rPr>
        <w:t xml:space="preserve">taff car </w:t>
      </w:r>
      <w:r w:rsidR="00922735" w:rsidRPr="00922735">
        <w:rPr>
          <w:rFonts w:ascii="Calibri" w:hAnsi="Calibri"/>
        </w:rPr>
        <w:t>park spaces</w:t>
      </w:r>
      <w:r w:rsidR="00922735">
        <w:rPr>
          <w:rFonts w:ascii="Calibri" w:hAnsi="Calibri"/>
        </w:rPr>
        <w:t xml:space="preserve"> </w:t>
      </w:r>
      <w:r w:rsidR="00FE6CCD" w:rsidRPr="00AB6075">
        <w:rPr>
          <w:rFonts w:ascii="Calibri" w:hAnsi="Calibri"/>
          <w:highlight w:val="yellow"/>
        </w:rPr>
        <w:t xml:space="preserve">(if you have used </w:t>
      </w:r>
      <w:r w:rsidR="00FE6CCD" w:rsidRPr="00AB6075">
        <w:rPr>
          <w:rFonts w:ascii="Calibri" w:hAnsi="Calibri"/>
          <w:b/>
          <w:highlight w:val="yellow"/>
        </w:rPr>
        <w:t xml:space="preserve">NCC’s site audit form </w:t>
      </w:r>
      <w:r w:rsidR="00FE6CCD" w:rsidRPr="00AB6075">
        <w:rPr>
          <w:rFonts w:ascii="Calibri" w:hAnsi="Calibri"/>
          <w:highlight w:val="yellow"/>
        </w:rPr>
        <w:t xml:space="preserve">refer to item </w:t>
      </w:r>
      <w:r w:rsidR="0050515E">
        <w:rPr>
          <w:rFonts w:ascii="Calibri" w:hAnsi="Calibri"/>
          <w:highlight w:val="yellow"/>
        </w:rPr>
        <w:t>7</w:t>
      </w:r>
      <w:r w:rsidR="00922735" w:rsidRPr="00AB6075">
        <w:rPr>
          <w:rFonts w:ascii="Calibri" w:hAnsi="Calibri"/>
          <w:highlight w:val="yellow"/>
        </w:rPr>
        <w:t>)</w:t>
      </w:r>
    </w:p>
    <w:p w14:paraId="2EB5BE8C" w14:textId="4EA0F363" w:rsidR="00922735" w:rsidRDefault="00AB6075" w:rsidP="00922735">
      <w:pPr>
        <w:pStyle w:val="BulletList1"/>
        <w:rPr>
          <w:rFonts w:ascii="Calibri" w:hAnsi="Calibri"/>
        </w:rPr>
      </w:pPr>
      <w:r>
        <w:rPr>
          <w:rFonts w:ascii="Calibri" w:hAnsi="Calibri"/>
          <w:highlight w:val="yellow"/>
        </w:rPr>
        <w:t>[</w:t>
      </w:r>
      <w:r w:rsidR="00556AED" w:rsidRPr="00FB60E5">
        <w:rPr>
          <w:rFonts w:ascii="Calibri" w:hAnsi="Calibri"/>
          <w:highlight w:val="yellow"/>
        </w:rPr>
        <w:t>Insert number</w:t>
      </w:r>
      <w:r>
        <w:rPr>
          <w:rFonts w:ascii="Calibri" w:hAnsi="Calibri"/>
        </w:rPr>
        <w:t>]</w:t>
      </w:r>
      <w:r w:rsidR="00556AED" w:rsidRPr="00FB60E5">
        <w:rPr>
          <w:rFonts w:ascii="Calibri" w:hAnsi="Calibri"/>
        </w:rPr>
        <w:t xml:space="preserve"> dedicated</w:t>
      </w:r>
      <w:r w:rsidR="00556AED">
        <w:rPr>
          <w:rFonts w:ascii="Calibri" w:hAnsi="Calibri"/>
        </w:rPr>
        <w:t xml:space="preserve"> v</w:t>
      </w:r>
      <w:r w:rsidR="00922735">
        <w:rPr>
          <w:rFonts w:ascii="Calibri" w:hAnsi="Calibri"/>
        </w:rPr>
        <w:t xml:space="preserve">isitor car park spaces </w:t>
      </w:r>
      <w:bookmarkStart w:id="14" w:name="_Hlk3290938"/>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sidR="0050515E">
        <w:rPr>
          <w:rFonts w:ascii="Calibri" w:hAnsi="Calibri"/>
          <w:highlight w:val="yellow"/>
        </w:rPr>
        <w:t>7</w:t>
      </w:r>
      <w:r w:rsidRPr="00AB6075">
        <w:rPr>
          <w:rFonts w:ascii="Calibri" w:hAnsi="Calibri"/>
          <w:highlight w:val="yellow"/>
        </w:rPr>
        <w:t>)</w:t>
      </w:r>
      <w:bookmarkEnd w:id="14"/>
    </w:p>
    <w:p w14:paraId="0D5BCF63" w14:textId="6DEB83A4" w:rsidR="00922735" w:rsidRDefault="00AB6075" w:rsidP="00922735">
      <w:pPr>
        <w:pStyle w:val="BulletList1"/>
        <w:rPr>
          <w:rFonts w:ascii="Calibri" w:hAnsi="Calibri"/>
        </w:rPr>
      </w:pPr>
      <w:r>
        <w:rPr>
          <w:rFonts w:ascii="Calibri" w:hAnsi="Calibri"/>
          <w:highlight w:val="yellow"/>
        </w:rPr>
        <w:t>[</w:t>
      </w:r>
      <w:r w:rsidR="00556AED" w:rsidRPr="00FB60E5">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p</w:t>
      </w:r>
      <w:r w:rsidR="00922735">
        <w:rPr>
          <w:rFonts w:ascii="Calibri" w:hAnsi="Calibri"/>
        </w:rPr>
        <w:t xml:space="preserve">ool car parking spaces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sidR="0050515E">
        <w:rPr>
          <w:rFonts w:ascii="Calibri" w:hAnsi="Calibri"/>
          <w:highlight w:val="yellow"/>
        </w:rPr>
        <w:t>7</w:t>
      </w:r>
      <w:r w:rsidRPr="00AB6075">
        <w:rPr>
          <w:rFonts w:ascii="Calibri" w:hAnsi="Calibri"/>
          <w:highlight w:val="yellow"/>
        </w:rPr>
        <w:t>)</w:t>
      </w:r>
      <w:r>
        <w:rPr>
          <w:rFonts w:ascii="Calibri" w:hAnsi="Calibri"/>
          <w:i/>
          <w:highlight w:val="green"/>
        </w:rPr>
        <w:t xml:space="preserve"> </w:t>
      </w:r>
    </w:p>
    <w:p w14:paraId="162FCA3B" w14:textId="76104EBA" w:rsidR="00922735" w:rsidRDefault="00AB6075" w:rsidP="00922735">
      <w:pPr>
        <w:pStyle w:val="BulletList1"/>
        <w:rPr>
          <w:rFonts w:ascii="Calibri" w:hAnsi="Calibri"/>
        </w:rPr>
      </w:pPr>
      <w:r>
        <w:rPr>
          <w:rFonts w:ascii="Calibri" w:hAnsi="Calibri"/>
          <w:highlight w:val="yellow"/>
        </w:rPr>
        <w:t>[</w:t>
      </w:r>
      <w:r w:rsidR="00556AED" w:rsidRPr="0015564E">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d</w:t>
      </w:r>
      <w:r w:rsidR="00922735">
        <w:rPr>
          <w:rFonts w:ascii="Calibri" w:hAnsi="Calibri"/>
        </w:rPr>
        <w:t>isabled parking spaces</w:t>
      </w:r>
      <w:r>
        <w:rPr>
          <w:rFonts w:ascii="Calibri" w:hAnsi="Calibri"/>
        </w:rPr>
        <w:t xml:space="preserve">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sidR="0050515E">
        <w:rPr>
          <w:rFonts w:ascii="Calibri" w:hAnsi="Calibri"/>
          <w:highlight w:val="yellow"/>
        </w:rPr>
        <w:t>7</w:t>
      </w:r>
      <w:r w:rsidRPr="00AB6075">
        <w:rPr>
          <w:rFonts w:ascii="Calibri" w:hAnsi="Calibri"/>
          <w:highlight w:val="yellow"/>
        </w:rPr>
        <w:t>)</w:t>
      </w:r>
    </w:p>
    <w:p w14:paraId="426DF4ED" w14:textId="791BF7B1" w:rsidR="00922735" w:rsidRDefault="00AB6075" w:rsidP="00922735">
      <w:pPr>
        <w:pStyle w:val="BulletList1"/>
        <w:rPr>
          <w:rFonts w:ascii="Calibri" w:hAnsi="Calibri"/>
        </w:rPr>
      </w:pPr>
      <w:r>
        <w:rPr>
          <w:rFonts w:ascii="Calibri" w:hAnsi="Calibri"/>
          <w:highlight w:val="yellow"/>
        </w:rPr>
        <w:t>[</w:t>
      </w:r>
      <w:r w:rsidR="00556AED" w:rsidRPr="00BB03A2">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c</w:t>
      </w:r>
      <w:r w:rsidR="00922735">
        <w:rPr>
          <w:rFonts w:ascii="Calibri" w:hAnsi="Calibri"/>
        </w:rPr>
        <w:t xml:space="preserve">ar share parking spaces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sidR="0050515E">
        <w:rPr>
          <w:rFonts w:ascii="Calibri" w:hAnsi="Calibri"/>
          <w:highlight w:val="yellow"/>
        </w:rPr>
        <w:t>7</w:t>
      </w:r>
      <w:r w:rsidRPr="00AB6075">
        <w:rPr>
          <w:rFonts w:ascii="Calibri" w:hAnsi="Calibri"/>
          <w:highlight w:val="yellow"/>
        </w:rPr>
        <w:t>)</w:t>
      </w:r>
      <w:r>
        <w:rPr>
          <w:rFonts w:ascii="Calibri" w:hAnsi="Calibri"/>
          <w:i/>
          <w:highlight w:val="green"/>
        </w:rPr>
        <w:t xml:space="preserve"> </w:t>
      </w:r>
    </w:p>
    <w:p w14:paraId="0F5A0A7B" w14:textId="40FA294D" w:rsidR="00922735" w:rsidRDefault="00AB6075" w:rsidP="00922735">
      <w:pPr>
        <w:pStyle w:val="BulletList1"/>
        <w:rPr>
          <w:rFonts w:ascii="Calibri" w:hAnsi="Calibri"/>
        </w:rPr>
      </w:pPr>
      <w:r>
        <w:rPr>
          <w:rFonts w:ascii="Calibri" w:hAnsi="Calibri"/>
          <w:highlight w:val="yellow"/>
        </w:rPr>
        <w:t>[</w:t>
      </w:r>
      <w:r w:rsidR="00556AED" w:rsidRPr="00BB03A2">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e</w:t>
      </w:r>
      <w:r w:rsidR="00922735">
        <w:rPr>
          <w:rFonts w:ascii="Calibri" w:hAnsi="Calibri"/>
        </w:rPr>
        <w:t xml:space="preserve">lectric vehicle parking spaces </w:t>
      </w:r>
      <w:bookmarkStart w:id="15" w:name="_Hlk535583352"/>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Pr>
          <w:rFonts w:ascii="Calibri" w:hAnsi="Calibri"/>
          <w:highlight w:val="yellow"/>
        </w:rPr>
        <w:t>7</w:t>
      </w:r>
      <w:r w:rsidRPr="00AB6075">
        <w:rPr>
          <w:rFonts w:ascii="Calibri" w:hAnsi="Calibri"/>
          <w:highlight w:val="yellow"/>
        </w:rPr>
        <w:t>)</w:t>
      </w:r>
      <w:r w:rsidR="00556AED">
        <w:rPr>
          <w:rFonts w:ascii="Calibri" w:hAnsi="Calibri"/>
          <w:highlight w:val="green"/>
        </w:rPr>
        <w:t xml:space="preserve"> </w:t>
      </w:r>
      <w:bookmarkEnd w:id="15"/>
    </w:p>
    <w:p w14:paraId="0C50D71F" w14:textId="08AEF3D5" w:rsidR="00922735" w:rsidRDefault="00AB6075" w:rsidP="00922735">
      <w:pPr>
        <w:pStyle w:val="BulletList1"/>
        <w:rPr>
          <w:rFonts w:ascii="Calibri" w:hAnsi="Calibri"/>
        </w:rPr>
      </w:pPr>
      <w:r>
        <w:rPr>
          <w:rFonts w:ascii="Calibri" w:hAnsi="Calibri"/>
          <w:highlight w:val="yellow"/>
        </w:rPr>
        <w:t>[</w:t>
      </w:r>
      <w:r w:rsidR="00556AED" w:rsidRPr="00AB6075">
        <w:rPr>
          <w:rFonts w:ascii="Calibri" w:hAnsi="Calibri"/>
          <w:highlight w:val="yellow"/>
        </w:rPr>
        <w:t>Insert number</w:t>
      </w:r>
      <w:r w:rsidRPr="00AB6075">
        <w:rPr>
          <w:rFonts w:ascii="Calibri" w:hAnsi="Calibri"/>
          <w:highlight w:val="yellow"/>
        </w:rPr>
        <w:t>]</w:t>
      </w:r>
      <w:r w:rsidR="00556AED" w:rsidRPr="00EA4C2A">
        <w:rPr>
          <w:rFonts w:ascii="Calibri" w:hAnsi="Calibri"/>
        </w:rPr>
        <w:t xml:space="preserve"> </w:t>
      </w:r>
      <w:r w:rsidR="00556AED">
        <w:rPr>
          <w:rFonts w:ascii="Calibri" w:hAnsi="Calibri"/>
        </w:rPr>
        <w:t>dedicated m</w:t>
      </w:r>
      <w:r w:rsidR="00922735">
        <w:rPr>
          <w:rFonts w:ascii="Calibri" w:hAnsi="Calibri"/>
        </w:rPr>
        <w:t>otorcycle parking spaces</w:t>
      </w:r>
      <w:r>
        <w:rPr>
          <w:rFonts w:ascii="Calibri" w:hAnsi="Calibri"/>
        </w:rPr>
        <w:t xml:space="preserve">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sidR="0050515E">
        <w:rPr>
          <w:rFonts w:ascii="Calibri" w:hAnsi="Calibri"/>
          <w:highlight w:val="yellow"/>
        </w:rPr>
        <w:t>7</w:t>
      </w:r>
      <w:r w:rsidRPr="00AB6075">
        <w:rPr>
          <w:rFonts w:ascii="Calibri" w:hAnsi="Calibri"/>
          <w:highlight w:val="yellow"/>
        </w:rPr>
        <w:t>)</w:t>
      </w:r>
      <w:r w:rsidR="00922735">
        <w:rPr>
          <w:rFonts w:ascii="Calibri" w:hAnsi="Calibri"/>
        </w:rPr>
        <w:t xml:space="preserve"> </w:t>
      </w:r>
    </w:p>
    <w:p w14:paraId="145969DA" w14:textId="22223617" w:rsidR="00922735" w:rsidRDefault="00AB6075" w:rsidP="00AB6075">
      <w:pPr>
        <w:pStyle w:val="BulletList1"/>
        <w:rPr>
          <w:rFonts w:ascii="Calibri" w:hAnsi="Calibri"/>
        </w:rPr>
      </w:pPr>
      <w:r>
        <w:rPr>
          <w:rFonts w:ascii="Calibri" w:hAnsi="Calibri"/>
          <w:highlight w:val="yellow"/>
        </w:rPr>
        <w:t>[</w:t>
      </w:r>
      <w:r w:rsidR="00556AED" w:rsidRPr="00BB03A2">
        <w:rPr>
          <w:rFonts w:ascii="Calibri" w:hAnsi="Calibri"/>
          <w:highlight w:val="yellow"/>
        </w:rPr>
        <w:t>Insert number</w:t>
      </w:r>
      <w:r>
        <w:rPr>
          <w:rFonts w:ascii="Calibri" w:hAnsi="Calibri"/>
        </w:rPr>
        <w:t>]</w:t>
      </w:r>
      <w:r w:rsidR="00556AED" w:rsidRPr="00EA4C2A">
        <w:rPr>
          <w:rFonts w:ascii="Calibri" w:hAnsi="Calibri"/>
        </w:rPr>
        <w:t xml:space="preserve"> </w:t>
      </w:r>
      <w:r w:rsidR="00556AED">
        <w:rPr>
          <w:rFonts w:ascii="Calibri" w:hAnsi="Calibri"/>
        </w:rPr>
        <w:t>dedicated b</w:t>
      </w:r>
      <w:r w:rsidR="00922735">
        <w:rPr>
          <w:rFonts w:ascii="Calibri" w:hAnsi="Calibri"/>
        </w:rPr>
        <w:t>icycle parking spaces/storage</w:t>
      </w:r>
      <w:r>
        <w:rPr>
          <w:rFonts w:ascii="Calibri" w:hAnsi="Calibri"/>
        </w:rPr>
        <w:t xml:space="preserve"> </w:t>
      </w:r>
      <w:r w:rsidRPr="00AB6075">
        <w:rPr>
          <w:rFonts w:ascii="Calibri" w:hAnsi="Calibri"/>
          <w:highlight w:val="yellow"/>
        </w:rPr>
        <w:t xml:space="preserve">(if you have used </w:t>
      </w:r>
      <w:r w:rsidRPr="00AB6075">
        <w:rPr>
          <w:rFonts w:ascii="Calibri" w:hAnsi="Calibri"/>
          <w:b/>
          <w:highlight w:val="yellow"/>
        </w:rPr>
        <w:t xml:space="preserve">NCC’s site audit form </w:t>
      </w:r>
      <w:r w:rsidRPr="00AB6075">
        <w:rPr>
          <w:rFonts w:ascii="Calibri" w:hAnsi="Calibri"/>
          <w:highlight w:val="yellow"/>
        </w:rPr>
        <w:t>refer to item</w:t>
      </w:r>
      <w:r w:rsidR="0050515E">
        <w:rPr>
          <w:rFonts w:ascii="Calibri" w:hAnsi="Calibri"/>
          <w:highlight w:val="yellow"/>
        </w:rPr>
        <w:t xml:space="preserve"> 11</w:t>
      </w:r>
      <w:r w:rsidRPr="00AB6075">
        <w:rPr>
          <w:rFonts w:ascii="Calibri" w:hAnsi="Calibri"/>
          <w:highlight w:val="yellow"/>
        </w:rPr>
        <w:t>)</w:t>
      </w:r>
      <w:r w:rsidR="00556AED">
        <w:rPr>
          <w:rFonts w:ascii="Calibri" w:hAnsi="Calibri"/>
          <w:b/>
          <w:highlight w:val="green"/>
        </w:rPr>
        <w:t xml:space="preserve"> </w:t>
      </w:r>
    </w:p>
    <w:p w14:paraId="453E7C67" w14:textId="77777777" w:rsidR="00AB6075" w:rsidRPr="00AB6075" w:rsidRDefault="00AB6075" w:rsidP="00AB6075">
      <w:pPr>
        <w:pStyle w:val="BulletList1"/>
        <w:numPr>
          <w:ilvl w:val="0"/>
          <w:numId w:val="0"/>
        </w:numPr>
        <w:ind w:left="928"/>
        <w:rPr>
          <w:rFonts w:ascii="Calibri" w:hAnsi="Calibri"/>
        </w:rPr>
      </w:pPr>
    </w:p>
    <w:p w14:paraId="09375BB4" w14:textId="77777777" w:rsidR="00D6482D" w:rsidRPr="00AB6075" w:rsidRDefault="00D6482D" w:rsidP="00AB6075">
      <w:pPr>
        <w:pStyle w:val="BulletList1"/>
        <w:numPr>
          <w:ilvl w:val="0"/>
          <w:numId w:val="0"/>
        </w:numPr>
        <w:ind w:left="928" w:hanging="360"/>
        <w:rPr>
          <w:rFonts w:asciiTheme="minorHAnsi" w:hAnsiTheme="minorHAnsi"/>
          <w:b/>
          <w:u w:val="single"/>
        </w:rPr>
      </w:pPr>
      <w:r w:rsidRPr="00AB6075">
        <w:rPr>
          <w:rFonts w:asciiTheme="minorHAnsi" w:hAnsiTheme="minorHAnsi"/>
          <w:b/>
          <w:u w:val="single"/>
        </w:rPr>
        <w:t>Changing facilities for staff</w:t>
      </w:r>
    </w:p>
    <w:p w14:paraId="2BC5CB87" w14:textId="77777777" w:rsidR="00AB6075" w:rsidRDefault="00D6482D" w:rsidP="00AB6075">
      <w:pPr>
        <w:pStyle w:val="BulletList1"/>
        <w:numPr>
          <w:ilvl w:val="0"/>
          <w:numId w:val="0"/>
        </w:numPr>
        <w:ind w:left="928" w:hanging="360"/>
        <w:rPr>
          <w:rFonts w:ascii="Calibri" w:hAnsi="Calibri"/>
        </w:rPr>
      </w:pPr>
      <w:r>
        <w:rPr>
          <w:rFonts w:ascii="Calibri" w:hAnsi="Calibri"/>
        </w:rPr>
        <w:t>Our organisation provides the following amenities for staff who require changing and/or drying facilities:</w:t>
      </w:r>
      <w:bookmarkStart w:id="16" w:name="_Hlk535583616"/>
    </w:p>
    <w:p w14:paraId="5E1DCA4A" w14:textId="023A196E" w:rsidR="00D6482D" w:rsidRPr="00AB6075" w:rsidRDefault="00AB6075" w:rsidP="00AB6075">
      <w:pPr>
        <w:pStyle w:val="BulletList1"/>
        <w:numPr>
          <w:ilvl w:val="0"/>
          <w:numId w:val="9"/>
        </w:numPr>
        <w:rPr>
          <w:rFonts w:ascii="Calibri" w:hAnsi="Calibri"/>
        </w:rPr>
      </w:pPr>
      <w:r w:rsidRPr="00AB6075">
        <w:rPr>
          <w:rFonts w:ascii="Calibri" w:hAnsi="Calibri"/>
          <w:highlight w:val="yellow"/>
        </w:rPr>
        <w:t xml:space="preserve">[Insert details] (if you have used </w:t>
      </w:r>
      <w:r w:rsidRPr="00AB6075">
        <w:rPr>
          <w:rFonts w:ascii="Calibri" w:hAnsi="Calibri"/>
          <w:b/>
          <w:highlight w:val="yellow"/>
        </w:rPr>
        <w:t xml:space="preserve">NCC’s site audit form </w:t>
      </w:r>
      <w:r w:rsidRPr="00AB6075">
        <w:rPr>
          <w:rFonts w:ascii="Calibri" w:hAnsi="Calibri"/>
          <w:highlight w:val="yellow"/>
        </w:rPr>
        <w:t>refer to item</w:t>
      </w:r>
      <w:r w:rsidR="00F618D8">
        <w:rPr>
          <w:rFonts w:ascii="Calibri" w:hAnsi="Calibri"/>
          <w:highlight w:val="yellow"/>
        </w:rPr>
        <w:t xml:space="preserve"> 5</w:t>
      </w:r>
      <w:r w:rsidRPr="00AB6075">
        <w:rPr>
          <w:rFonts w:ascii="Calibri" w:hAnsi="Calibri"/>
          <w:highlight w:val="yellow"/>
        </w:rPr>
        <w:t xml:space="preserve">) </w:t>
      </w:r>
    </w:p>
    <w:bookmarkEnd w:id="16"/>
    <w:p w14:paraId="37E66754" w14:textId="77777777" w:rsidR="00CE08B1" w:rsidRPr="00BB03A2" w:rsidRDefault="00CE08B1" w:rsidP="00CE08B1">
      <w:pPr>
        <w:pStyle w:val="Heading4"/>
        <w:rPr>
          <w:rFonts w:ascii="Calibri" w:hAnsi="Calibri"/>
          <w:b/>
          <w:color w:val="auto"/>
          <w:sz w:val="22"/>
          <w:szCs w:val="22"/>
          <w:u w:val="single"/>
        </w:rPr>
      </w:pPr>
      <w:r w:rsidRPr="00BB03A2">
        <w:rPr>
          <w:rFonts w:ascii="Calibri" w:hAnsi="Calibri"/>
          <w:b/>
          <w:color w:val="auto"/>
          <w:sz w:val="22"/>
          <w:szCs w:val="22"/>
          <w:u w:val="single"/>
        </w:rPr>
        <w:t>Site access</w:t>
      </w:r>
    </w:p>
    <w:p w14:paraId="1D16D151" w14:textId="77777777" w:rsidR="00AB6075" w:rsidRDefault="00CE08B1" w:rsidP="00AB6075">
      <w:pPr>
        <w:pStyle w:val="BulletList1"/>
        <w:numPr>
          <w:ilvl w:val="0"/>
          <w:numId w:val="0"/>
        </w:numPr>
        <w:ind w:left="928" w:hanging="360"/>
        <w:rPr>
          <w:rFonts w:ascii="Calibri" w:hAnsi="Calibri"/>
        </w:rPr>
      </w:pPr>
      <w:r>
        <w:rPr>
          <w:rFonts w:ascii="Calibri" w:hAnsi="Calibri"/>
        </w:rPr>
        <w:t>We have also identified that there are some additional site access issues that occur at certain times, such as:</w:t>
      </w:r>
      <w:bookmarkStart w:id="17" w:name="_Hlk535583672"/>
    </w:p>
    <w:p w14:paraId="0F68D510" w14:textId="00D63E7F" w:rsidR="00CE08B1" w:rsidRPr="00AB6075" w:rsidRDefault="00AB6075" w:rsidP="00AB6075">
      <w:pPr>
        <w:pStyle w:val="BulletList1"/>
        <w:numPr>
          <w:ilvl w:val="0"/>
          <w:numId w:val="9"/>
        </w:numPr>
        <w:rPr>
          <w:rFonts w:ascii="Calibri" w:hAnsi="Calibri"/>
        </w:rPr>
      </w:pPr>
      <w:r w:rsidRPr="00AB6075">
        <w:rPr>
          <w:rFonts w:ascii="Calibri" w:hAnsi="Calibri"/>
          <w:highlight w:val="yellow"/>
        </w:rPr>
        <w:t xml:space="preserve">[Insert details] (if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sidR="00F618D8">
        <w:rPr>
          <w:rFonts w:ascii="Calibri" w:hAnsi="Calibri"/>
          <w:highlight w:val="yellow"/>
        </w:rPr>
        <w:t>12</w:t>
      </w:r>
      <w:r w:rsidRPr="00AB6075">
        <w:rPr>
          <w:rFonts w:ascii="Calibri" w:hAnsi="Calibri"/>
          <w:highlight w:val="yellow"/>
        </w:rPr>
        <w:t xml:space="preserve">) </w:t>
      </w:r>
      <w:bookmarkEnd w:id="17"/>
    </w:p>
    <w:p w14:paraId="43C288F9" w14:textId="77777777" w:rsidR="00B962FA" w:rsidRDefault="00B962FA" w:rsidP="00D6482D">
      <w:pPr>
        <w:pStyle w:val="BulletList1"/>
        <w:numPr>
          <w:ilvl w:val="0"/>
          <w:numId w:val="0"/>
        </w:numPr>
        <w:ind w:left="928" w:hanging="360"/>
        <w:rPr>
          <w:rFonts w:ascii="Calibri" w:hAnsi="Calibri"/>
        </w:rPr>
      </w:pPr>
    </w:p>
    <w:p w14:paraId="190DA136" w14:textId="77777777" w:rsidR="00B962FA" w:rsidRPr="00BB03A2" w:rsidRDefault="0023698C" w:rsidP="0023698C">
      <w:pPr>
        <w:pStyle w:val="BulletList1"/>
        <w:numPr>
          <w:ilvl w:val="0"/>
          <w:numId w:val="0"/>
        </w:numPr>
        <w:ind w:left="568"/>
        <w:rPr>
          <w:rFonts w:ascii="Calibri" w:hAnsi="Calibri"/>
          <w:b/>
          <w:u w:val="single"/>
        </w:rPr>
      </w:pPr>
      <w:r w:rsidRPr="00BB03A2">
        <w:rPr>
          <w:rFonts w:ascii="Calibri" w:hAnsi="Calibri"/>
          <w:b/>
          <w:u w:val="single"/>
        </w:rPr>
        <w:t>Off-site impacts</w:t>
      </w:r>
    </w:p>
    <w:p w14:paraId="3AEE458C" w14:textId="77777777" w:rsidR="00AB6075" w:rsidRDefault="00133BB2" w:rsidP="00AB6075">
      <w:pPr>
        <w:pStyle w:val="BulletList1"/>
        <w:numPr>
          <w:ilvl w:val="0"/>
          <w:numId w:val="0"/>
        </w:numPr>
        <w:ind w:left="928" w:hanging="360"/>
        <w:rPr>
          <w:rFonts w:ascii="Calibri" w:hAnsi="Calibri"/>
          <w:i/>
        </w:rPr>
      </w:pPr>
      <w:r w:rsidRPr="00334253">
        <w:rPr>
          <w:rFonts w:ascii="Calibri" w:hAnsi="Calibri"/>
        </w:rPr>
        <w:t xml:space="preserve">The site audit undertaken as part of the development of this plan indicates </w:t>
      </w:r>
      <w:r w:rsidR="00A60767" w:rsidRPr="00334253">
        <w:rPr>
          <w:rFonts w:ascii="Calibri" w:hAnsi="Calibri"/>
        </w:rPr>
        <w:t>ho</w:t>
      </w:r>
      <w:r w:rsidR="00334253">
        <w:rPr>
          <w:rFonts w:ascii="Calibri" w:hAnsi="Calibri"/>
        </w:rPr>
        <w:t xml:space="preserve">w much parking is happening off </w:t>
      </w:r>
      <w:r w:rsidR="00A60767" w:rsidRPr="00334253">
        <w:rPr>
          <w:rFonts w:ascii="Calibri" w:hAnsi="Calibri"/>
        </w:rPr>
        <w:t>site</w:t>
      </w:r>
    </w:p>
    <w:p w14:paraId="61EED6C9" w14:textId="59A369EA" w:rsidR="00A60767" w:rsidRPr="00AB6075" w:rsidRDefault="00AB6075" w:rsidP="00AB6075">
      <w:pPr>
        <w:pStyle w:val="BulletList1"/>
        <w:numPr>
          <w:ilvl w:val="0"/>
          <w:numId w:val="9"/>
        </w:numPr>
        <w:rPr>
          <w:rFonts w:ascii="Calibri" w:hAnsi="Calibri"/>
        </w:rPr>
      </w:pPr>
      <w:r w:rsidRPr="00AB6075">
        <w:rPr>
          <w:rFonts w:ascii="Calibri" w:hAnsi="Calibri"/>
          <w:highlight w:val="yellow"/>
        </w:rPr>
        <w:t xml:space="preserve">[Insert details] (if you have used </w:t>
      </w:r>
      <w:r w:rsidRPr="00AB6075">
        <w:rPr>
          <w:rFonts w:ascii="Calibri" w:hAnsi="Calibri"/>
          <w:b/>
          <w:highlight w:val="yellow"/>
        </w:rPr>
        <w:t xml:space="preserve">NCC’s site audit form </w:t>
      </w:r>
      <w:r w:rsidRPr="00AB6075">
        <w:rPr>
          <w:rFonts w:ascii="Calibri" w:hAnsi="Calibri"/>
          <w:highlight w:val="yellow"/>
        </w:rPr>
        <w:t xml:space="preserve">refer to item </w:t>
      </w:r>
      <w:r w:rsidR="00F618D8">
        <w:rPr>
          <w:rFonts w:ascii="Calibri" w:hAnsi="Calibri"/>
          <w:highlight w:val="yellow"/>
        </w:rPr>
        <w:t>12</w:t>
      </w:r>
      <w:r w:rsidRPr="00AB6075">
        <w:rPr>
          <w:rFonts w:ascii="Calibri" w:hAnsi="Calibri"/>
          <w:highlight w:val="yellow"/>
        </w:rPr>
        <w:t xml:space="preserve">) </w:t>
      </w:r>
      <w:r w:rsidR="00A60767" w:rsidRPr="00AB6075">
        <w:rPr>
          <w:rFonts w:ascii="Calibri" w:hAnsi="Calibri"/>
          <w:b/>
          <w:highlight w:val="yellow"/>
        </w:rPr>
        <w:t xml:space="preserve"> </w:t>
      </w:r>
    </w:p>
    <w:p w14:paraId="22B2CF70" w14:textId="3715FD12" w:rsidR="009D7A22" w:rsidRDefault="009D7A22" w:rsidP="00426267">
      <w:pPr>
        <w:pStyle w:val="Heading1"/>
        <w:spacing w:before="0" w:after="0"/>
        <w:rPr>
          <w:rFonts w:ascii="Calibri" w:hAnsi="Calibri"/>
          <w:b/>
          <w:color w:val="auto"/>
          <w:sz w:val="40"/>
          <w:szCs w:val="40"/>
          <w:u w:val="single"/>
        </w:rPr>
      </w:pPr>
      <w:bookmarkStart w:id="18" w:name="_Toc506107214"/>
      <w:r w:rsidRPr="00BB03A2">
        <w:rPr>
          <w:rFonts w:ascii="Calibri" w:hAnsi="Calibri"/>
          <w:b/>
          <w:color w:val="auto"/>
          <w:sz w:val="40"/>
          <w:szCs w:val="40"/>
          <w:u w:val="single"/>
        </w:rPr>
        <w:lastRenderedPageBreak/>
        <w:t>Staff travel survey</w:t>
      </w:r>
      <w:bookmarkEnd w:id="18"/>
    </w:p>
    <w:p w14:paraId="619A6EB5" w14:textId="2A9AAFE4" w:rsidR="009C3258" w:rsidRPr="009C3258" w:rsidRDefault="009C3258" w:rsidP="009C3258">
      <w:pPr>
        <w:pStyle w:val="Text"/>
        <w:numPr>
          <w:ilvl w:val="0"/>
          <w:numId w:val="0"/>
        </w:numPr>
        <w:ind w:left="567"/>
        <w:rPr>
          <w:rFonts w:asciiTheme="minorHAnsi" w:hAnsiTheme="minorHAnsi"/>
        </w:rPr>
      </w:pPr>
      <w:r w:rsidRPr="009C3258">
        <w:rPr>
          <w:rFonts w:asciiTheme="minorHAnsi" w:hAnsiTheme="minorHAnsi"/>
          <w:highlight w:val="yellow"/>
        </w:rPr>
        <w:t>W</w:t>
      </w:r>
      <w:r w:rsidRPr="009C3258">
        <w:rPr>
          <w:rFonts w:asciiTheme="minorHAnsi" w:hAnsiTheme="minorHAnsi"/>
          <w:highlight w:val="yellow"/>
        </w:rPr>
        <w:t xml:space="preserve">e would recommend using NCC’s </w:t>
      </w:r>
      <w:r w:rsidRPr="009C3258">
        <w:rPr>
          <w:rFonts w:asciiTheme="minorHAnsi" w:hAnsiTheme="minorHAnsi"/>
          <w:highlight w:val="yellow"/>
        </w:rPr>
        <w:t>‘Employee travel survey template’</w:t>
      </w:r>
      <w:r>
        <w:rPr>
          <w:rFonts w:asciiTheme="minorHAnsi" w:hAnsiTheme="minorHAnsi"/>
        </w:rPr>
        <w:t>.</w:t>
      </w:r>
      <w:r w:rsidRPr="009C3258">
        <w:rPr>
          <w:rFonts w:asciiTheme="minorHAnsi" w:hAnsiTheme="minorHAnsi"/>
        </w:rPr>
        <w:t xml:space="preserve"> </w:t>
      </w:r>
    </w:p>
    <w:p w14:paraId="40CCBD2D" w14:textId="77777777" w:rsidR="009D7A22" w:rsidRDefault="00FC51B7" w:rsidP="00CB7A58">
      <w:pPr>
        <w:pStyle w:val="Text"/>
        <w:numPr>
          <w:ilvl w:val="0"/>
          <w:numId w:val="0"/>
        </w:numPr>
        <w:ind w:left="567"/>
        <w:rPr>
          <w:rFonts w:ascii="Calibri" w:hAnsi="Calibri"/>
        </w:rPr>
      </w:pPr>
      <w:r>
        <w:rPr>
          <w:rFonts w:ascii="Calibri" w:hAnsi="Calibri"/>
        </w:rPr>
        <w:t>The results of the staff travel survey are detailed below</w:t>
      </w:r>
      <w:r w:rsidR="009D7A22" w:rsidRPr="00EA4C2A">
        <w:rPr>
          <w:rFonts w:ascii="Calibri" w:hAnsi="Calibri"/>
        </w:rPr>
        <w:t>.</w:t>
      </w:r>
    </w:p>
    <w:p w14:paraId="098237C0" w14:textId="77777777" w:rsidR="00FC51B7" w:rsidRPr="00BB03A2" w:rsidRDefault="00334253" w:rsidP="00FC51B7">
      <w:pPr>
        <w:pStyle w:val="Text"/>
        <w:numPr>
          <w:ilvl w:val="0"/>
          <w:numId w:val="0"/>
        </w:numPr>
        <w:ind w:left="567"/>
        <w:rPr>
          <w:rFonts w:ascii="Calibri" w:hAnsi="Calibri"/>
        </w:rPr>
      </w:pPr>
      <w:r w:rsidRPr="00BB03A2">
        <w:rPr>
          <w:rFonts w:ascii="Calibri" w:hAnsi="Calibri"/>
          <w:highlight w:val="yellow"/>
        </w:rPr>
        <w:t xml:space="preserve">Once you have analysed the results of </w:t>
      </w:r>
      <w:r w:rsidR="00AA44EB">
        <w:rPr>
          <w:rFonts w:ascii="Calibri" w:hAnsi="Calibri"/>
          <w:highlight w:val="yellow"/>
        </w:rPr>
        <w:t xml:space="preserve">your </w:t>
      </w:r>
      <w:r w:rsidRPr="00BB03A2">
        <w:rPr>
          <w:rFonts w:ascii="Calibri" w:hAnsi="Calibri"/>
          <w:highlight w:val="yellow"/>
        </w:rPr>
        <w:t>staff travel survey, p</w:t>
      </w:r>
      <w:r w:rsidR="003D0368" w:rsidRPr="00BB03A2">
        <w:rPr>
          <w:rFonts w:ascii="Calibri" w:hAnsi="Calibri"/>
          <w:highlight w:val="yellow"/>
        </w:rPr>
        <w:t>lease insert results from excel here</w:t>
      </w:r>
      <w:r w:rsidRPr="00BB03A2">
        <w:rPr>
          <w:rFonts w:ascii="Calibri" w:hAnsi="Calibri"/>
          <w:highlight w:val="yellow"/>
        </w:rPr>
        <w:t xml:space="preserve"> </w:t>
      </w:r>
    </w:p>
    <w:p w14:paraId="63A17067" w14:textId="77777777" w:rsidR="00B31E83" w:rsidRDefault="00592B5D" w:rsidP="00CB7A58">
      <w:pPr>
        <w:pStyle w:val="Text"/>
        <w:numPr>
          <w:ilvl w:val="0"/>
          <w:numId w:val="0"/>
        </w:numPr>
        <w:ind w:left="567"/>
        <w:rPr>
          <w:rFonts w:ascii="Calibri" w:hAnsi="Calibri"/>
        </w:rPr>
      </w:pPr>
      <w:r>
        <w:rPr>
          <w:rFonts w:ascii="Calibri" w:hAnsi="Calibri"/>
        </w:rPr>
        <w:t>The results of the staff travel survey were also analysed to determine how far staff are currently travelling to work, as shown in the tables below.</w:t>
      </w:r>
    </w:p>
    <w:p w14:paraId="43620D56" w14:textId="77777777" w:rsidR="00334253" w:rsidRPr="00BB03A2" w:rsidRDefault="00334253" w:rsidP="00334253">
      <w:pPr>
        <w:pStyle w:val="Text"/>
        <w:numPr>
          <w:ilvl w:val="0"/>
          <w:numId w:val="0"/>
        </w:numPr>
        <w:ind w:left="567"/>
        <w:rPr>
          <w:rFonts w:ascii="Calibri" w:hAnsi="Calibri"/>
        </w:rPr>
      </w:pPr>
      <w:r w:rsidRPr="00BB03A2">
        <w:rPr>
          <w:rFonts w:ascii="Calibri" w:hAnsi="Calibri"/>
          <w:highlight w:val="yellow"/>
        </w:rPr>
        <w:t xml:space="preserve">Once you have analysed the results of </w:t>
      </w:r>
      <w:r w:rsidR="00AA44EB">
        <w:rPr>
          <w:rFonts w:ascii="Calibri" w:hAnsi="Calibri"/>
          <w:highlight w:val="yellow"/>
        </w:rPr>
        <w:t>your</w:t>
      </w:r>
      <w:r w:rsidRPr="00BB03A2">
        <w:rPr>
          <w:rFonts w:ascii="Calibri" w:hAnsi="Calibri"/>
          <w:highlight w:val="yellow"/>
        </w:rPr>
        <w:t xml:space="preserve"> staff travel survey, please insert results from excel</w:t>
      </w:r>
      <w:r w:rsidR="003D0368" w:rsidRPr="00BB03A2">
        <w:rPr>
          <w:rFonts w:ascii="Calibri" w:hAnsi="Calibri"/>
          <w:highlight w:val="yellow"/>
        </w:rPr>
        <w:t xml:space="preserve"> here</w:t>
      </w:r>
      <w:r w:rsidRPr="00BB03A2">
        <w:rPr>
          <w:rFonts w:ascii="Calibri" w:hAnsi="Calibri"/>
          <w:highlight w:val="yellow"/>
        </w:rPr>
        <w:t xml:space="preserve">  </w:t>
      </w:r>
    </w:p>
    <w:p w14:paraId="23A687FE" w14:textId="77777777" w:rsidR="00FA6821" w:rsidRPr="00FA6821" w:rsidRDefault="00186EAD" w:rsidP="00CB7A58">
      <w:pPr>
        <w:pStyle w:val="Text"/>
        <w:numPr>
          <w:ilvl w:val="0"/>
          <w:numId w:val="0"/>
        </w:numPr>
        <w:ind w:left="567"/>
        <w:rPr>
          <w:rFonts w:ascii="Calibri" w:hAnsi="Calibri"/>
        </w:rPr>
      </w:pPr>
      <w:r>
        <w:rPr>
          <w:rFonts w:ascii="Calibri" w:hAnsi="Calibri"/>
        </w:rPr>
        <w:t>The analysis of the staff travel survey in terms of the distances people travel to work and how they currently choose to travel has been used to determine if there is scope for staff to change how they travel to work.  The staff travel survey also helps identify what influences the staff’s travel choices and what barriers they currently have to travelling more sustainably to, from and during work.  This information has then been used to develop our tailored action plan detailed in section 4 below to specifically address these issues.</w:t>
      </w:r>
    </w:p>
    <w:p w14:paraId="46BBD664" w14:textId="77777777" w:rsidR="009D7A22" w:rsidRPr="00BB03A2" w:rsidRDefault="009D7A22" w:rsidP="00426267">
      <w:pPr>
        <w:pStyle w:val="Heading1"/>
        <w:spacing w:before="0" w:after="0"/>
        <w:rPr>
          <w:rFonts w:ascii="Calibri" w:hAnsi="Calibri"/>
          <w:b/>
          <w:color w:val="auto"/>
          <w:sz w:val="40"/>
          <w:szCs w:val="40"/>
          <w:u w:val="single"/>
        </w:rPr>
      </w:pPr>
      <w:bookmarkStart w:id="19" w:name="_Toc506107218"/>
      <w:r w:rsidRPr="00BB03A2">
        <w:rPr>
          <w:rFonts w:ascii="Calibri" w:hAnsi="Calibri"/>
          <w:b/>
          <w:color w:val="auto"/>
          <w:sz w:val="40"/>
          <w:szCs w:val="40"/>
          <w:u w:val="single"/>
        </w:rPr>
        <w:lastRenderedPageBreak/>
        <w:t>Action Plan</w:t>
      </w:r>
      <w:bookmarkEnd w:id="19"/>
    </w:p>
    <w:p w14:paraId="2F1CA03B" w14:textId="77777777" w:rsidR="009D7A22" w:rsidRPr="00BB03A2" w:rsidRDefault="009D7A22" w:rsidP="00426267">
      <w:pPr>
        <w:pStyle w:val="Heading4"/>
        <w:rPr>
          <w:rFonts w:ascii="Calibri" w:hAnsi="Calibri"/>
          <w:b/>
          <w:color w:val="auto"/>
          <w:sz w:val="22"/>
          <w:szCs w:val="22"/>
          <w:u w:val="single"/>
        </w:rPr>
      </w:pPr>
      <w:bookmarkStart w:id="20" w:name="_Toc506107219"/>
      <w:r w:rsidRPr="00BB03A2">
        <w:rPr>
          <w:rFonts w:ascii="Calibri" w:hAnsi="Calibri"/>
          <w:b/>
          <w:color w:val="auto"/>
          <w:sz w:val="22"/>
          <w:szCs w:val="22"/>
          <w:u w:val="single"/>
        </w:rPr>
        <w:t>Objective</w:t>
      </w:r>
      <w:bookmarkEnd w:id="20"/>
    </w:p>
    <w:p w14:paraId="783BD278" w14:textId="77777777" w:rsidR="009D7A22" w:rsidRPr="00BB03A2" w:rsidRDefault="00086719" w:rsidP="00CB7A58">
      <w:pPr>
        <w:pStyle w:val="Text"/>
        <w:numPr>
          <w:ilvl w:val="0"/>
          <w:numId w:val="0"/>
        </w:numPr>
        <w:ind w:left="567"/>
        <w:rPr>
          <w:rFonts w:ascii="Calibri" w:hAnsi="Calibri"/>
        </w:rPr>
      </w:pPr>
      <w:r w:rsidRPr="00BB03A2">
        <w:rPr>
          <w:rFonts w:ascii="Calibri" w:hAnsi="Calibri"/>
        </w:rPr>
        <w:t xml:space="preserve">The objective of our travel plan is to minimise single-occupancy car trips by promoting and supporting alternative modes.  This will be done by </w:t>
      </w:r>
      <w:r w:rsidR="009D7A22" w:rsidRPr="00BB03A2">
        <w:rPr>
          <w:rFonts w:ascii="Calibri" w:hAnsi="Calibri"/>
        </w:rPr>
        <w:t>encourag</w:t>
      </w:r>
      <w:r w:rsidRPr="00BB03A2">
        <w:rPr>
          <w:rFonts w:ascii="Calibri" w:hAnsi="Calibri"/>
        </w:rPr>
        <w:t>ing</w:t>
      </w:r>
      <w:r w:rsidR="009D7A22" w:rsidRPr="00BB03A2">
        <w:rPr>
          <w:rFonts w:ascii="Calibri" w:hAnsi="Calibri"/>
        </w:rPr>
        <w:t xml:space="preserve"> more staff and visitors to make </w:t>
      </w:r>
      <w:r w:rsidRPr="00BB03A2">
        <w:rPr>
          <w:rFonts w:ascii="Calibri" w:hAnsi="Calibri"/>
        </w:rPr>
        <w:t>more sustainable</w:t>
      </w:r>
      <w:r w:rsidR="009D7A22" w:rsidRPr="00BB03A2">
        <w:rPr>
          <w:rFonts w:ascii="Calibri" w:hAnsi="Calibri"/>
        </w:rPr>
        <w:t xml:space="preserve"> travel choice</w:t>
      </w:r>
      <w:r w:rsidR="00D87B06" w:rsidRPr="00BB03A2">
        <w:rPr>
          <w:rFonts w:ascii="Calibri" w:hAnsi="Calibri"/>
        </w:rPr>
        <w:t>s (</w:t>
      </w:r>
      <w:r w:rsidRPr="00BB03A2">
        <w:rPr>
          <w:rFonts w:ascii="Calibri" w:hAnsi="Calibri"/>
        </w:rPr>
        <w:t xml:space="preserve">e.g. to </w:t>
      </w:r>
      <w:r w:rsidR="00D87B06" w:rsidRPr="00BB03A2">
        <w:rPr>
          <w:rFonts w:ascii="Calibri" w:hAnsi="Calibri"/>
        </w:rPr>
        <w:t xml:space="preserve">walk, cycle, bus, train, </w:t>
      </w:r>
      <w:r w:rsidRPr="00BB03A2">
        <w:rPr>
          <w:rFonts w:ascii="Calibri" w:hAnsi="Calibri"/>
        </w:rPr>
        <w:t xml:space="preserve">or </w:t>
      </w:r>
      <w:r w:rsidR="00D87B06" w:rsidRPr="00BB03A2">
        <w:rPr>
          <w:rFonts w:ascii="Calibri" w:hAnsi="Calibri"/>
        </w:rPr>
        <w:t xml:space="preserve">car </w:t>
      </w:r>
      <w:r w:rsidR="009D7A22" w:rsidRPr="00BB03A2">
        <w:rPr>
          <w:rFonts w:ascii="Calibri" w:hAnsi="Calibri"/>
        </w:rPr>
        <w:t>share) for their journey to the site, both for b</w:t>
      </w:r>
      <w:r w:rsidRPr="00BB03A2">
        <w:rPr>
          <w:rFonts w:ascii="Calibri" w:hAnsi="Calibri"/>
        </w:rPr>
        <w:t>usiness and commuter journeys.</w:t>
      </w:r>
    </w:p>
    <w:p w14:paraId="2A063A09" w14:textId="77777777" w:rsidR="009D7A22" w:rsidRPr="00BB03A2" w:rsidRDefault="009D7A22" w:rsidP="00426267">
      <w:pPr>
        <w:pStyle w:val="Heading4"/>
        <w:rPr>
          <w:rFonts w:ascii="Calibri" w:hAnsi="Calibri"/>
          <w:b/>
          <w:color w:val="auto"/>
          <w:sz w:val="22"/>
          <w:szCs w:val="22"/>
          <w:u w:val="single"/>
        </w:rPr>
      </w:pPr>
      <w:bookmarkStart w:id="21" w:name="_Toc506107221"/>
      <w:r w:rsidRPr="00BB03A2">
        <w:rPr>
          <w:rFonts w:ascii="Calibri" w:hAnsi="Calibri"/>
          <w:b/>
          <w:color w:val="auto"/>
          <w:sz w:val="22"/>
          <w:szCs w:val="22"/>
          <w:u w:val="single"/>
        </w:rPr>
        <w:t>Action Plan</w:t>
      </w:r>
      <w:bookmarkEnd w:id="21"/>
    </w:p>
    <w:p w14:paraId="4BED293C" w14:textId="77777777" w:rsidR="009D7A22" w:rsidRPr="00BB03A2" w:rsidRDefault="009D7A22" w:rsidP="00CB7A58">
      <w:pPr>
        <w:pStyle w:val="Text"/>
        <w:numPr>
          <w:ilvl w:val="0"/>
          <w:numId w:val="0"/>
        </w:numPr>
        <w:ind w:left="567"/>
        <w:rPr>
          <w:rFonts w:ascii="Calibri" w:hAnsi="Calibri"/>
        </w:rPr>
      </w:pPr>
      <w:r w:rsidRPr="00BB03A2">
        <w:rPr>
          <w:rFonts w:ascii="Calibri" w:hAnsi="Calibri"/>
        </w:rPr>
        <w:t xml:space="preserve">The following action plan has been prepared </w:t>
      </w:r>
      <w:r w:rsidR="000776B9" w:rsidRPr="00BB03A2">
        <w:rPr>
          <w:rFonts w:ascii="Calibri" w:hAnsi="Calibri"/>
        </w:rPr>
        <w:t>to</w:t>
      </w:r>
      <w:r w:rsidRPr="00BB03A2">
        <w:rPr>
          <w:rFonts w:ascii="Calibri" w:hAnsi="Calibri"/>
        </w:rPr>
        <w:t xml:space="preserve"> help us implement the measures proposed in the Travel Plan.</w:t>
      </w:r>
    </w:p>
    <w:p w14:paraId="6453C4F3" w14:textId="77777777" w:rsidR="00D87B06" w:rsidRPr="00BB03A2" w:rsidRDefault="00D87B06" w:rsidP="00426267">
      <w:pPr>
        <w:pStyle w:val="Caption"/>
        <w:rPr>
          <w:rFonts w:ascii="Calibri" w:hAnsi="Calibri"/>
          <w:b/>
          <w:color w:val="auto"/>
          <w:sz w:val="22"/>
          <w:szCs w:val="22"/>
        </w:rPr>
      </w:pPr>
      <w:bookmarkStart w:id="22" w:name="_Ref465073798"/>
      <w:bookmarkStart w:id="23" w:name="_Toc465074205"/>
      <w:r w:rsidRPr="00BB03A2">
        <w:rPr>
          <w:rFonts w:ascii="Calibri" w:hAnsi="Calibri"/>
          <w:b/>
          <w:color w:val="auto"/>
          <w:sz w:val="22"/>
          <w:szCs w:val="22"/>
        </w:rPr>
        <w:t xml:space="preserve">Table </w:t>
      </w:r>
      <w:r w:rsidR="00577C1D" w:rsidRPr="00BB03A2">
        <w:rPr>
          <w:rFonts w:ascii="Calibri" w:hAnsi="Calibri"/>
          <w:b/>
          <w:color w:val="auto"/>
          <w:sz w:val="22"/>
          <w:szCs w:val="22"/>
        </w:rPr>
        <w:fldChar w:fldCharType="begin"/>
      </w:r>
      <w:r w:rsidR="00577C1D" w:rsidRPr="00BB03A2">
        <w:rPr>
          <w:rFonts w:ascii="Calibri" w:hAnsi="Calibri"/>
          <w:b/>
          <w:color w:val="auto"/>
          <w:sz w:val="22"/>
          <w:szCs w:val="22"/>
        </w:rPr>
        <w:instrText xml:space="preserve"> STYLEREF 1 \s </w:instrText>
      </w:r>
      <w:r w:rsidR="00577C1D" w:rsidRPr="00BB03A2">
        <w:rPr>
          <w:rFonts w:ascii="Calibri" w:hAnsi="Calibri"/>
          <w:b/>
          <w:color w:val="auto"/>
          <w:sz w:val="22"/>
          <w:szCs w:val="22"/>
        </w:rPr>
        <w:fldChar w:fldCharType="separate"/>
      </w:r>
      <w:r w:rsidR="00577C1D" w:rsidRPr="00BB03A2">
        <w:rPr>
          <w:rFonts w:ascii="Calibri" w:hAnsi="Calibri"/>
          <w:b/>
          <w:noProof/>
          <w:color w:val="auto"/>
          <w:sz w:val="22"/>
          <w:szCs w:val="22"/>
        </w:rPr>
        <w:t>4</w:t>
      </w:r>
      <w:r w:rsidR="00577C1D" w:rsidRPr="00BB03A2">
        <w:rPr>
          <w:rFonts w:ascii="Calibri" w:hAnsi="Calibri"/>
          <w:b/>
          <w:noProof/>
          <w:color w:val="auto"/>
          <w:sz w:val="22"/>
          <w:szCs w:val="22"/>
        </w:rPr>
        <w:fldChar w:fldCharType="end"/>
      </w:r>
      <w:r w:rsidRPr="00BB03A2">
        <w:rPr>
          <w:rFonts w:ascii="Calibri" w:hAnsi="Calibri"/>
          <w:b/>
          <w:color w:val="auto"/>
          <w:sz w:val="22"/>
          <w:szCs w:val="22"/>
        </w:rPr>
        <w:noBreakHyphen/>
      </w:r>
      <w:r w:rsidR="00577C1D" w:rsidRPr="00BB03A2">
        <w:rPr>
          <w:rFonts w:ascii="Calibri" w:hAnsi="Calibri"/>
          <w:b/>
          <w:color w:val="auto"/>
          <w:sz w:val="22"/>
          <w:szCs w:val="22"/>
        </w:rPr>
        <w:fldChar w:fldCharType="begin"/>
      </w:r>
      <w:r w:rsidR="00577C1D" w:rsidRPr="00BB03A2">
        <w:rPr>
          <w:rFonts w:ascii="Calibri" w:hAnsi="Calibri"/>
          <w:b/>
          <w:color w:val="auto"/>
          <w:sz w:val="22"/>
          <w:szCs w:val="22"/>
        </w:rPr>
        <w:instrText xml:space="preserve"> SEQ Table \* ARABIC \s 1 </w:instrText>
      </w:r>
      <w:r w:rsidR="00577C1D" w:rsidRPr="00BB03A2">
        <w:rPr>
          <w:rFonts w:ascii="Calibri" w:hAnsi="Calibri"/>
          <w:b/>
          <w:color w:val="auto"/>
          <w:sz w:val="22"/>
          <w:szCs w:val="22"/>
        </w:rPr>
        <w:fldChar w:fldCharType="separate"/>
      </w:r>
      <w:r w:rsidR="00577C1D" w:rsidRPr="00BB03A2">
        <w:rPr>
          <w:rFonts w:ascii="Calibri" w:hAnsi="Calibri"/>
          <w:b/>
          <w:noProof/>
          <w:color w:val="auto"/>
          <w:sz w:val="22"/>
          <w:szCs w:val="22"/>
        </w:rPr>
        <w:t>1</w:t>
      </w:r>
      <w:r w:rsidR="00577C1D" w:rsidRPr="00BB03A2">
        <w:rPr>
          <w:rFonts w:ascii="Calibri" w:hAnsi="Calibri"/>
          <w:b/>
          <w:noProof/>
          <w:color w:val="auto"/>
          <w:sz w:val="22"/>
          <w:szCs w:val="22"/>
        </w:rPr>
        <w:fldChar w:fldCharType="end"/>
      </w:r>
      <w:bookmarkEnd w:id="22"/>
      <w:r w:rsidRPr="00BB03A2">
        <w:rPr>
          <w:rFonts w:ascii="Calibri" w:hAnsi="Calibri"/>
          <w:b/>
          <w:color w:val="auto"/>
          <w:sz w:val="22"/>
          <w:szCs w:val="22"/>
        </w:rPr>
        <w:t xml:space="preserve">: </w:t>
      </w:r>
      <w:r w:rsidR="000776B9" w:rsidRPr="00BB03A2">
        <w:rPr>
          <w:rFonts w:ascii="Calibri" w:hAnsi="Calibri"/>
          <w:b/>
          <w:color w:val="auto"/>
          <w:sz w:val="22"/>
          <w:szCs w:val="22"/>
        </w:rPr>
        <w:t>12-month</w:t>
      </w:r>
      <w:r w:rsidRPr="00BB03A2">
        <w:rPr>
          <w:rFonts w:ascii="Calibri" w:hAnsi="Calibri"/>
          <w:b/>
          <w:color w:val="auto"/>
          <w:sz w:val="22"/>
          <w:szCs w:val="22"/>
        </w:rPr>
        <w:t xml:space="preserve"> </w:t>
      </w:r>
      <w:r w:rsidR="000776B9" w:rsidRPr="00BB03A2">
        <w:rPr>
          <w:rFonts w:ascii="Calibri" w:hAnsi="Calibri"/>
          <w:b/>
          <w:color w:val="auto"/>
          <w:sz w:val="22"/>
          <w:szCs w:val="22"/>
        </w:rPr>
        <w:t>Travel Action P</w:t>
      </w:r>
      <w:r w:rsidRPr="00BB03A2">
        <w:rPr>
          <w:rFonts w:ascii="Calibri" w:hAnsi="Calibri"/>
          <w:b/>
          <w:color w:val="auto"/>
          <w:sz w:val="22"/>
          <w:szCs w:val="22"/>
        </w:rPr>
        <w:t>lan</w:t>
      </w:r>
      <w:bookmarkEnd w:id="23"/>
    </w:p>
    <w:p w14:paraId="7CB79C87" w14:textId="77777777" w:rsidR="00CB65C5" w:rsidRPr="00CB65C5" w:rsidRDefault="00AA44EB" w:rsidP="00AA44EB">
      <w:pPr>
        <w:pStyle w:val="Text"/>
        <w:numPr>
          <w:ilvl w:val="0"/>
          <w:numId w:val="9"/>
        </w:numPr>
        <w:rPr>
          <w:rFonts w:ascii="Calibri" w:hAnsi="Calibri"/>
        </w:rPr>
      </w:pPr>
      <w:r w:rsidRPr="00AA44EB">
        <w:rPr>
          <w:rFonts w:ascii="Calibri" w:hAnsi="Calibri"/>
          <w:highlight w:val="yellow"/>
        </w:rPr>
        <w:t>[</w:t>
      </w:r>
      <w:r w:rsidR="00CB65C5" w:rsidRPr="00AA44EB">
        <w:rPr>
          <w:rFonts w:ascii="Calibri" w:hAnsi="Calibri"/>
          <w:highlight w:val="yellow"/>
        </w:rPr>
        <w:t>insert Travel Action Plan table</w:t>
      </w:r>
      <w:r w:rsidRPr="00AA44EB">
        <w:rPr>
          <w:rFonts w:ascii="Calibri" w:hAnsi="Calibri"/>
          <w:highlight w:val="yellow"/>
        </w:rPr>
        <w:t>]</w:t>
      </w:r>
      <w:r w:rsidR="00CB65C5" w:rsidRPr="00AA44EB">
        <w:rPr>
          <w:rFonts w:ascii="Calibri" w:hAnsi="Calibri"/>
          <w:highlight w:val="yellow"/>
        </w:rPr>
        <w:t xml:space="preserve"> </w:t>
      </w:r>
      <w:bookmarkStart w:id="24" w:name="_Hlk60925182"/>
      <w:r w:rsidRPr="00AA44EB">
        <w:rPr>
          <w:rFonts w:ascii="Calibri" w:hAnsi="Calibri"/>
          <w:highlight w:val="yellow"/>
        </w:rPr>
        <w:t xml:space="preserve">(we </w:t>
      </w:r>
      <w:r>
        <w:rPr>
          <w:rFonts w:ascii="Calibri" w:hAnsi="Calibri"/>
          <w:highlight w:val="yellow"/>
        </w:rPr>
        <w:t xml:space="preserve">would recommend </w:t>
      </w:r>
      <w:r w:rsidRPr="00AA44EB">
        <w:rPr>
          <w:rFonts w:ascii="Calibri" w:hAnsi="Calibri"/>
          <w:highlight w:val="yellow"/>
        </w:rPr>
        <w:t>using NCC’s Travel Action Plan as a template)</w:t>
      </w:r>
      <w:r>
        <w:rPr>
          <w:rFonts w:ascii="Calibri" w:hAnsi="Calibri"/>
          <w:b/>
          <w:highlight w:val="yellow"/>
        </w:rPr>
        <w:t xml:space="preserve"> </w:t>
      </w:r>
      <w:bookmarkEnd w:id="24"/>
    </w:p>
    <w:tbl>
      <w:tblPr>
        <w:tblStyle w:val="Descriptive"/>
        <w:tblW w:w="10632" w:type="dxa"/>
        <w:tblInd w:w="-5" w:type="dxa"/>
        <w:tblLook w:val="04A0" w:firstRow="1" w:lastRow="0" w:firstColumn="1" w:lastColumn="0" w:noHBand="0" w:noVBand="1"/>
      </w:tblPr>
      <w:tblGrid>
        <w:gridCol w:w="1843"/>
        <w:gridCol w:w="3544"/>
        <w:gridCol w:w="3544"/>
        <w:gridCol w:w="1701"/>
      </w:tblGrid>
      <w:tr w:rsidR="00156C4C" w:rsidRPr="006257D9" w14:paraId="43F3354F" w14:textId="77777777" w:rsidTr="00086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AFCE9B8" w14:textId="77777777" w:rsidR="00156C4C" w:rsidRPr="006257D9" w:rsidRDefault="00CB65C5" w:rsidP="00D87B06">
            <w:pPr>
              <w:pStyle w:val="LTabletext"/>
              <w:rPr>
                <w:rFonts w:ascii="Calibri" w:hAnsi="Calibri"/>
              </w:rPr>
            </w:pPr>
            <w:r>
              <w:rPr>
                <w:rFonts w:ascii="Calibri" w:hAnsi="Calibri"/>
              </w:rPr>
              <w:t>TARGET</w:t>
            </w:r>
          </w:p>
        </w:tc>
        <w:tc>
          <w:tcPr>
            <w:tcW w:w="3544" w:type="dxa"/>
            <w:shd w:val="clear" w:color="auto" w:fill="D9D9D9" w:themeFill="background1" w:themeFillShade="D9"/>
          </w:tcPr>
          <w:p w14:paraId="439F094A" w14:textId="77777777" w:rsidR="00156C4C" w:rsidRPr="006257D9" w:rsidRDefault="00CB65C5" w:rsidP="00D87B06">
            <w:pPr>
              <w:pStyle w:val="LTabletext"/>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TRAVEL PLAN INITATIVE </w:t>
            </w:r>
          </w:p>
        </w:tc>
        <w:tc>
          <w:tcPr>
            <w:tcW w:w="3544" w:type="dxa"/>
            <w:shd w:val="clear" w:color="auto" w:fill="D9D9D9" w:themeFill="background1" w:themeFillShade="D9"/>
          </w:tcPr>
          <w:p w14:paraId="473446BB" w14:textId="77777777" w:rsidR="00156C4C" w:rsidRPr="006257D9" w:rsidRDefault="00CB65C5" w:rsidP="00844939">
            <w:pPr>
              <w:pStyle w:val="LTabletext"/>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RESPONSIBILITY </w:t>
            </w:r>
          </w:p>
        </w:tc>
        <w:tc>
          <w:tcPr>
            <w:tcW w:w="1701" w:type="dxa"/>
            <w:shd w:val="clear" w:color="auto" w:fill="D9D9D9" w:themeFill="background1" w:themeFillShade="D9"/>
          </w:tcPr>
          <w:p w14:paraId="3B8A4E86" w14:textId="77777777" w:rsidR="00156C4C" w:rsidRPr="006257D9" w:rsidRDefault="00CB65C5" w:rsidP="00D87B06">
            <w:pPr>
              <w:pStyle w:val="LTabletext"/>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TIMESCALES</w:t>
            </w:r>
          </w:p>
        </w:tc>
      </w:tr>
      <w:tr w:rsidR="00156C4C" w:rsidRPr="00EA4C2A" w14:paraId="5A330220" w14:textId="77777777" w:rsidTr="00086719">
        <w:tc>
          <w:tcPr>
            <w:cnfStyle w:val="001000000000" w:firstRow="0" w:lastRow="0" w:firstColumn="1" w:lastColumn="0" w:oddVBand="0" w:evenVBand="0" w:oddHBand="0" w:evenHBand="0" w:firstRowFirstColumn="0" w:firstRowLastColumn="0" w:lastRowFirstColumn="0" w:lastRowLastColumn="0"/>
            <w:tcW w:w="1843" w:type="dxa"/>
          </w:tcPr>
          <w:p w14:paraId="6450EE3D" w14:textId="77777777" w:rsidR="00156C4C" w:rsidRPr="006257D9" w:rsidRDefault="00156C4C" w:rsidP="00D87B06">
            <w:pPr>
              <w:pStyle w:val="LTabletext"/>
              <w:rPr>
                <w:rFonts w:ascii="Calibri" w:hAnsi="Calibri"/>
                <w:b w:val="0"/>
              </w:rPr>
            </w:pPr>
          </w:p>
        </w:tc>
        <w:tc>
          <w:tcPr>
            <w:tcW w:w="3544" w:type="dxa"/>
          </w:tcPr>
          <w:p w14:paraId="0FD09280" w14:textId="77777777" w:rsidR="00156C4C" w:rsidRPr="006257D9" w:rsidRDefault="00156C4C" w:rsidP="00D87B06">
            <w:pPr>
              <w:pStyle w:val="LTabletex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544" w:type="dxa"/>
          </w:tcPr>
          <w:p w14:paraId="4F90E109" w14:textId="77777777" w:rsidR="00156C4C" w:rsidRPr="006257D9" w:rsidRDefault="00156C4C" w:rsidP="00D87B06">
            <w:pPr>
              <w:pStyle w:val="LTabletext"/>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701" w:type="dxa"/>
          </w:tcPr>
          <w:p w14:paraId="0415FA61" w14:textId="77777777" w:rsidR="00156C4C" w:rsidRPr="00EA4C2A" w:rsidRDefault="00156C4C" w:rsidP="00D87B06">
            <w:pPr>
              <w:pStyle w:val="LTabletext"/>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71E569E0" w14:textId="77777777" w:rsidR="00156C4C" w:rsidRPr="00EA4C2A" w:rsidRDefault="00156C4C" w:rsidP="00426267">
      <w:pPr>
        <w:pStyle w:val="ListParagraph"/>
        <w:rPr>
          <w:rFonts w:ascii="Calibri" w:hAnsi="Calibri"/>
        </w:rPr>
      </w:pPr>
    </w:p>
    <w:p w14:paraId="091BB7EE" w14:textId="77777777" w:rsidR="005B269B" w:rsidRPr="00BB03A2" w:rsidRDefault="005B269B" w:rsidP="005B269B">
      <w:pPr>
        <w:spacing w:before="280" w:after="280" w:line="288" w:lineRule="auto"/>
        <w:ind w:left="567"/>
        <w:outlineLvl w:val="3"/>
        <w:rPr>
          <w:rFonts w:ascii="Calibri" w:eastAsiaTheme="majorEastAsia" w:hAnsi="Calibri" w:cstheme="majorBidi"/>
          <w:b/>
          <w:iCs/>
          <w:spacing w:val="16"/>
          <w:u w:val="single"/>
        </w:rPr>
      </w:pPr>
      <w:bookmarkStart w:id="25" w:name="_Toc506107220"/>
      <w:r w:rsidRPr="00BB03A2">
        <w:rPr>
          <w:rFonts w:ascii="Calibri" w:eastAsiaTheme="majorEastAsia" w:hAnsi="Calibri" w:cstheme="majorBidi"/>
          <w:b/>
          <w:iCs/>
          <w:spacing w:val="16"/>
          <w:u w:val="single"/>
        </w:rPr>
        <w:t>Targets</w:t>
      </w:r>
      <w:bookmarkEnd w:id="25"/>
    </w:p>
    <w:p w14:paraId="076BDB30" w14:textId="77777777" w:rsidR="008E7604" w:rsidRPr="00BB03A2" w:rsidRDefault="00F70853" w:rsidP="00CB7A58">
      <w:pPr>
        <w:pStyle w:val="Text"/>
        <w:numPr>
          <w:ilvl w:val="0"/>
          <w:numId w:val="0"/>
        </w:numPr>
        <w:ind w:left="567"/>
        <w:rPr>
          <w:rFonts w:ascii="Calibri" w:hAnsi="Calibri"/>
        </w:rPr>
      </w:pPr>
      <w:r w:rsidRPr="00BB03A2">
        <w:rPr>
          <w:rFonts w:ascii="Calibri" w:hAnsi="Calibri"/>
        </w:rPr>
        <w:t xml:space="preserve">Performance of the travel plan is judged against indicators or targets and therefore all travel plans must include targets with respect to the number of vehicles travelling to the site and these targets should stem from the measures you have included in the travel plan. </w:t>
      </w:r>
    </w:p>
    <w:p w14:paraId="4FC47CFB" w14:textId="77777777" w:rsidR="00F70853" w:rsidRPr="00BB03A2" w:rsidRDefault="00F70853" w:rsidP="008E7604">
      <w:pPr>
        <w:pStyle w:val="Text"/>
        <w:numPr>
          <w:ilvl w:val="0"/>
          <w:numId w:val="0"/>
        </w:numPr>
        <w:ind w:left="567"/>
        <w:rPr>
          <w:rFonts w:ascii="Calibri" w:hAnsi="Calibri"/>
        </w:rPr>
      </w:pPr>
      <w:r w:rsidRPr="00BB03A2">
        <w:rPr>
          <w:rFonts w:ascii="Calibri" w:hAnsi="Calibri"/>
        </w:rPr>
        <w:t xml:space="preserve"> </w:t>
      </w:r>
      <w:r w:rsidRPr="00BB03A2">
        <w:rPr>
          <w:rFonts w:ascii="Calibri" w:hAnsi="Calibri"/>
          <w:i/>
        </w:rPr>
        <w:t>(</w:t>
      </w:r>
      <w:r w:rsidRPr="00BB03A2">
        <w:rPr>
          <w:rFonts w:ascii="Calibri" w:hAnsi="Calibri"/>
          <w:i/>
          <w:color w:val="FF0000"/>
        </w:rPr>
        <w:t>NB</w:t>
      </w:r>
      <w:r w:rsidRPr="00BB03A2">
        <w:rPr>
          <w:rFonts w:ascii="Calibri" w:hAnsi="Calibri"/>
          <w:i/>
        </w:rPr>
        <w:t xml:space="preserve"> - The targets you include will therefore help you monitor and review the effectiveness of your travel plan.  All targets should therefore give a date at which you aim to achieve it; and the targets contained in the travel plan should be SMART – i.e. specific, measurable, achievable, realistic and time-bound).</w:t>
      </w:r>
    </w:p>
    <w:p w14:paraId="3FFB7A08" w14:textId="77777777" w:rsidR="00F70853" w:rsidRPr="00BB03A2" w:rsidRDefault="007B3277" w:rsidP="007B3277">
      <w:pPr>
        <w:ind w:left="567"/>
        <w:rPr>
          <w:rFonts w:ascii="Calibri" w:hAnsi="Calibri"/>
          <w:b/>
          <w:u w:val="single"/>
        </w:rPr>
      </w:pPr>
      <w:r w:rsidRPr="00BB03A2">
        <w:rPr>
          <w:rFonts w:ascii="Calibri" w:hAnsi="Calibri"/>
          <w:b/>
          <w:u w:val="single"/>
        </w:rPr>
        <w:t>Key</w:t>
      </w:r>
      <w:r w:rsidR="00F70853" w:rsidRPr="00BB03A2">
        <w:rPr>
          <w:rFonts w:ascii="Calibri" w:hAnsi="Calibri"/>
          <w:b/>
          <w:u w:val="single"/>
        </w:rPr>
        <w:t xml:space="preserve"> outcome targets</w:t>
      </w:r>
    </w:p>
    <w:p w14:paraId="2D855E5F" w14:textId="77777777" w:rsidR="00F70853" w:rsidRPr="00BB03A2" w:rsidRDefault="00F70853" w:rsidP="00CB7A58">
      <w:pPr>
        <w:pStyle w:val="Text"/>
        <w:numPr>
          <w:ilvl w:val="0"/>
          <w:numId w:val="0"/>
        </w:numPr>
        <w:ind w:left="567"/>
        <w:rPr>
          <w:rFonts w:ascii="Calibri" w:hAnsi="Calibri"/>
          <w:b/>
        </w:rPr>
      </w:pPr>
      <w:r w:rsidRPr="00BB03A2">
        <w:rPr>
          <w:rFonts w:ascii="Calibri" w:hAnsi="Calibri"/>
        </w:rPr>
        <w:t>The main aim of a travel plan should be to minimise single-occupancy car trips by promoting and supporting alternative modes.  The key target is therefore to:</w:t>
      </w:r>
    </w:p>
    <w:p w14:paraId="708237B4" w14:textId="77777777" w:rsidR="00F70853" w:rsidRPr="00BB03A2" w:rsidRDefault="00F70853" w:rsidP="00543AE3">
      <w:pPr>
        <w:pStyle w:val="ListParagraph"/>
        <w:numPr>
          <w:ilvl w:val="0"/>
          <w:numId w:val="10"/>
        </w:numPr>
        <w:spacing w:after="0" w:line="240" w:lineRule="auto"/>
        <w:ind w:left="1134" w:hanging="567"/>
        <w:rPr>
          <w:rFonts w:ascii="Calibri" w:hAnsi="Calibri"/>
        </w:rPr>
      </w:pPr>
      <w:r w:rsidRPr="00BB03A2">
        <w:rPr>
          <w:rFonts w:ascii="Calibri" w:hAnsi="Calibri"/>
        </w:rPr>
        <w:lastRenderedPageBreak/>
        <w:t xml:space="preserve">Reduce single-occupancy car trips to/from work by </w:t>
      </w:r>
      <w:r w:rsidR="00FE6CCD">
        <w:rPr>
          <w:rFonts w:ascii="Calibri" w:hAnsi="Calibri"/>
        </w:rPr>
        <w:t>[</w:t>
      </w:r>
      <w:r w:rsidRPr="00BB03A2">
        <w:rPr>
          <w:rFonts w:ascii="Calibri" w:hAnsi="Calibri"/>
          <w:highlight w:val="yellow"/>
        </w:rPr>
        <w:t>insert X%</w:t>
      </w:r>
      <w:r w:rsidR="00FE6CCD">
        <w:rPr>
          <w:rFonts w:ascii="Calibri" w:hAnsi="Calibri"/>
        </w:rPr>
        <w:t>]</w:t>
      </w:r>
      <w:r w:rsidRPr="00BB03A2">
        <w:rPr>
          <w:rFonts w:ascii="Calibri" w:hAnsi="Calibri"/>
        </w:rPr>
        <w:t xml:space="preserve"> </w:t>
      </w:r>
      <w:r w:rsidRPr="00BB03A2">
        <w:rPr>
          <w:rFonts w:ascii="Calibri" w:hAnsi="Calibri"/>
          <w:i/>
          <w:color w:val="FF0000"/>
        </w:rPr>
        <w:t xml:space="preserve">(NB </w:t>
      </w:r>
      <w:r w:rsidRPr="00BB03A2">
        <w:rPr>
          <w:rFonts w:ascii="Calibri" w:hAnsi="Calibri"/>
          <w:i/>
        </w:rPr>
        <w:t>- The percentage reduction will depend on how people currently travel to work).</w:t>
      </w:r>
    </w:p>
    <w:p w14:paraId="4E9FE263" w14:textId="77777777" w:rsidR="00F70853" w:rsidRPr="00BB03A2" w:rsidRDefault="00F70853" w:rsidP="00F70853">
      <w:pPr>
        <w:ind w:left="567" w:hanging="567"/>
        <w:rPr>
          <w:rFonts w:ascii="Calibri" w:hAnsi="Calibri"/>
        </w:rPr>
      </w:pPr>
    </w:p>
    <w:p w14:paraId="66BCBC51" w14:textId="77777777" w:rsidR="00F70853" w:rsidRPr="00BB03A2" w:rsidRDefault="00A434D9" w:rsidP="0030781B">
      <w:pPr>
        <w:ind w:left="567"/>
        <w:rPr>
          <w:rFonts w:ascii="Calibri" w:hAnsi="Calibri"/>
          <w:i/>
        </w:rPr>
      </w:pPr>
      <w:r w:rsidRPr="005D0E22">
        <w:rPr>
          <w:rFonts w:ascii="Calibri" w:hAnsi="Calibri"/>
          <w:i/>
          <w:highlight w:val="yellow"/>
        </w:rPr>
        <w:t>(</w:t>
      </w:r>
      <w:r w:rsidRPr="005D0E22">
        <w:rPr>
          <w:rFonts w:ascii="Calibri" w:hAnsi="Calibri"/>
          <w:i/>
          <w:color w:val="FF0000"/>
          <w:highlight w:val="yellow"/>
        </w:rPr>
        <w:t>NB</w:t>
      </w:r>
      <w:r w:rsidRPr="005D0E22">
        <w:rPr>
          <w:rFonts w:ascii="Calibri" w:hAnsi="Calibri"/>
          <w:i/>
          <w:highlight w:val="yellow"/>
        </w:rPr>
        <w:t xml:space="preserve"> - </w:t>
      </w:r>
      <w:r w:rsidR="00F70853" w:rsidRPr="005D0E22">
        <w:rPr>
          <w:rFonts w:ascii="Calibri" w:hAnsi="Calibri"/>
          <w:i/>
          <w:highlight w:val="yellow"/>
        </w:rPr>
        <w:t>In addition to the above, a target to reduce the number of work related journeys should normally be included, or if this is not possible you should explain the reasons</w:t>
      </w:r>
      <w:r w:rsidRPr="005D0E22">
        <w:rPr>
          <w:rFonts w:ascii="Calibri" w:hAnsi="Calibri"/>
          <w:i/>
          <w:highlight w:val="yellow"/>
        </w:rPr>
        <w:t xml:space="preserve"> why this has not been included).</w:t>
      </w:r>
      <w:r w:rsidRPr="00BB03A2">
        <w:rPr>
          <w:rFonts w:ascii="Calibri" w:hAnsi="Calibri"/>
          <w:i/>
        </w:rPr>
        <w:t xml:space="preserve"> </w:t>
      </w:r>
    </w:p>
    <w:p w14:paraId="71914CC9" w14:textId="77777777" w:rsidR="007B3277" w:rsidRDefault="007B3277" w:rsidP="00F70853">
      <w:pPr>
        <w:ind w:left="567" w:hanging="567"/>
        <w:rPr>
          <w:rFonts w:asciiTheme="minorHAnsi" w:hAnsiTheme="minorHAnsi"/>
          <w:b/>
          <w:bCs/>
          <w:color w:val="0070C0"/>
          <w:u w:val="single"/>
        </w:rPr>
      </w:pPr>
    </w:p>
    <w:p w14:paraId="6E3BA14B" w14:textId="77777777" w:rsidR="00543AE3" w:rsidRDefault="00543AE3" w:rsidP="00F70853">
      <w:pPr>
        <w:ind w:left="567" w:hanging="567"/>
        <w:rPr>
          <w:rFonts w:asciiTheme="minorHAnsi" w:hAnsiTheme="minorHAnsi"/>
          <w:b/>
          <w:bCs/>
          <w:color w:val="0070C0"/>
          <w:u w:val="single"/>
        </w:rPr>
      </w:pPr>
    </w:p>
    <w:p w14:paraId="00A7B834" w14:textId="77777777" w:rsidR="00543AE3" w:rsidRDefault="00543AE3" w:rsidP="00F70853">
      <w:pPr>
        <w:ind w:left="567" w:hanging="567"/>
        <w:rPr>
          <w:rFonts w:asciiTheme="minorHAnsi" w:hAnsiTheme="minorHAnsi"/>
          <w:b/>
          <w:bCs/>
          <w:color w:val="0070C0"/>
          <w:u w:val="single"/>
        </w:rPr>
      </w:pPr>
    </w:p>
    <w:p w14:paraId="3D526368" w14:textId="77777777" w:rsidR="00F70853" w:rsidRPr="00BB03A2" w:rsidRDefault="00F70853" w:rsidP="005F1201">
      <w:pPr>
        <w:ind w:left="567"/>
        <w:rPr>
          <w:rFonts w:ascii="Calibri" w:hAnsi="Calibri" w:cs="Arial"/>
          <w:b/>
          <w:u w:val="single"/>
        </w:rPr>
      </w:pPr>
      <w:r w:rsidRPr="00BB03A2">
        <w:rPr>
          <w:rFonts w:ascii="Calibri" w:hAnsi="Calibri" w:cs="Arial"/>
          <w:b/>
          <w:bCs/>
          <w:u w:val="single"/>
        </w:rPr>
        <w:t>Intermediate outcome targets</w:t>
      </w:r>
    </w:p>
    <w:p w14:paraId="1CBC4F52" w14:textId="77777777" w:rsidR="00F70853" w:rsidRPr="00BB03A2" w:rsidRDefault="00F70853" w:rsidP="00CB7A58">
      <w:pPr>
        <w:pStyle w:val="Text"/>
        <w:numPr>
          <w:ilvl w:val="0"/>
          <w:numId w:val="0"/>
        </w:numPr>
        <w:ind w:left="567"/>
        <w:rPr>
          <w:rFonts w:ascii="Calibri" w:hAnsi="Calibri"/>
        </w:rPr>
      </w:pPr>
      <w:r w:rsidRPr="00BB03A2">
        <w:rPr>
          <w:rFonts w:ascii="Calibri" w:hAnsi="Calibri"/>
        </w:rPr>
        <w:t xml:space="preserve">To help determine how effective the measures included in the plan have been in delivering the key outcome target above, several supplementary targets related to other modes of transport should also be developed and included, such as:  </w:t>
      </w:r>
    </w:p>
    <w:p w14:paraId="7F3BC71D" w14:textId="77777777" w:rsidR="00241CF9" w:rsidRPr="00BB03A2" w:rsidRDefault="00FE6CCD" w:rsidP="00543AE3">
      <w:pPr>
        <w:pStyle w:val="ListParagraph"/>
        <w:numPr>
          <w:ilvl w:val="0"/>
          <w:numId w:val="10"/>
        </w:numPr>
        <w:spacing w:after="0" w:line="240" w:lineRule="auto"/>
        <w:ind w:left="1418" w:hanging="567"/>
        <w:rPr>
          <w:rFonts w:ascii="Calibri" w:hAnsi="Calibri"/>
        </w:rPr>
      </w:pPr>
      <w:r>
        <w:rPr>
          <w:rFonts w:ascii="Calibri" w:hAnsi="Calibri"/>
          <w:highlight w:val="yellow"/>
        </w:rPr>
        <w:t>[</w:t>
      </w:r>
      <w:r w:rsidR="00241CF9" w:rsidRPr="00BB03A2">
        <w:rPr>
          <w:rFonts w:ascii="Calibri" w:hAnsi="Calibri"/>
          <w:highlight w:val="yellow"/>
        </w:rPr>
        <w:t xml:space="preserve">Insert </w:t>
      </w:r>
      <w:r w:rsidR="00F70853" w:rsidRPr="00BB03A2">
        <w:rPr>
          <w:rFonts w:ascii="Calibri" w:hAnsi="Calibri"/>
          <w:highlight w:val="yellow"/>
        </w:rPr>
        <w:t>X%</w:t>
      </w:r>
      <w:r>
        <w:rPr>
          <w:rFonts w:ascii="Calibri" w:hAnsi="Calibri"/>
        </w:rPr>
        <w:t>]</w:t>
      </w:r>
      <w:r w:rsidR="00F70853" w:rsidRPr="00BB03A2">
        <w:rPr>
          <w:rFonts w:ascii="Calibri" w:hAnsi="Calibri"/>
        </w:rPr>
        <w:t xml:space="preserve"> increase in the number of staff walking to/from work </w:t>
      </w:r>
      <w:r w:rsidR="00F70853" w:rsidRPr="00BB03A2">
        <w:rPr>
          <w:rFonts w:ascii="Calibri" w:hAnsi="Calibri"/>
          <w:i/>
        </w:rPr>
        <w:t>(</w:t>
      </w:r>
      <w:r w:rsidR="00241CF9" w:rsidRPr="00BB03A2">
        <w:rPr>
          <w:rFonts w:ascii="Calibri" w:hAnsi="Calibri"/>
          <w:i/>
          <w:color w:val="FF0000"/>
        </w:rPr>
        <w:t>NB</w:t>
      </w:r>
      <w:r w:rsidR="00241CF9" w:rsidRPr="00BB03A2">
        <w:rPr>
          <w:rFonts w:ascii="Calibri" w:hAnsi="Calibri"/>
          <w:i/>
        </w:rPr>
        <w:t xml:space="preserve"> </w:t>
      </w:r>
      <w:r w:rsidR="005D0E22">
        <w:rPr>
          <w:rFonts w:ascii="Calibri" w:hAnsi="Calibri"/>
          <w:i/>
        </w:rPr>
        <w:t>–</w:t>
      </w:r>
      <w:r w:rsidR="00543AE3" w:rsidRPr="00BB03A2">
        <w:rPr>
          <w:rFonts w:ascii="Calibri" w:hAnsi="Calibri"/>
          <w:i/>
        </w:rPr>
        <w:t xml:space="preserve"> </w:t>
      </w:r>
      <w:r w:rsidR="005D0E22" w:rsidRPr="00FE6CCD">
        <w:rPr>
          <w:rFonts w:ascii="Calibri" w:hAnsi="Calibri"/>
          <w:i/>
        </w:rPr>
        <w:t>to reflect the</w:t>
      </w:r>
      <w:r w:rsidR="00F70853" w:rsidRPr="00FE6CCD">
        <w:rPr>
          <w:rFonts w:ascii="Calibri" w:hAnsi="Calibri"/>
          <w:i/>
        </w:rPr>
        <w:t xml:space="preserve"> measures in your travel plan to promote </w:t>
      </w:r>
      <w:bookmarkStart w:id="26" w:name="_Hlk1643974"/>
      <w:r w:rsidR="00F70853" w:rsidRPr="00FE6CCD">
        <w:rPr>
          <w:rFonts w:ascii="Calibri" w:hAnsi="Calibri"/>
          <w:i/>
        </w:rPr>
        <w:t>walking</w:t>
      </w:r>
      <w:bookmarkEnd w:id="26"/>
      <w:r w:rsidR="00241CF9" w:rsidRPr="00FE6CCD">
        <w:rPr>
          <w:rFonts w:ascii="Calibri" w:hAnsi="Calibri"/>
          <w:i/>
        </w:rPr>
        <w:t>)</w:t>
      </w:r>
    </w:p>
    <w:p w14:paraId="3352AAEF" w14:textId="77777777" w:rsidR="00F70853" w:rsidRPr="00BB03A2" w:rsidRDefault="00FE6CCD" w:rsidP="00543AE3">
      <w:pPr>
        <w:pStyle w:val="ListParagraph"/>
        <w:numPr>
          <w:ilvl w:val="0"/>
          <w:numId w:val="10"/>
        </w:numPr>
        <w:spacing w:after="0" w:line="240" w:lineRule="auto"/>
        <w:ind w:left="1418" w:hanging="567"/>
        <w:rPr>
          <w:rFonts w:ascii="Calibri" w:hAnsi="Calibri"/>
        </w:rPr>
      </w:pPr>
      <w:r>
        <w:rPr>
          <w:rFonts w:ascii="Calibri" w:hAnsi="Calibri"/>
          <w:highlight w:val="yellow"/>
        </w:rPr>
        <w:t>[</w:t>
      </w:r>
      <w:r w:rsidR="00241CF9" w:rsidRPr="0004683C">
        <w:rPr>
          <w:rFonts w:ascii="Calibri" w:hAnsi="Calibri"/>
          <w:highlight w:val="yellow"/>
        </w:rPr>
        <w:t xml:space="preserve">Insert </w:t>
      </w:r>
      <w:r w:rsidR="00F70853" w:rsidRPr="0004683C">
        <w:rPr>
          <w:rFonts w:ascii="Calibri" w:hAnsi="Calibri"/>
          <w:highlight w:val="yellow"/>
        </w:rPr>
        <w:t>X%</w:t>
      </w:r>
      <w:r>
        <w:rPr>
          <w:rFonts w:ascii="Calibri" w:hAnsi="Calibri"/>
        </w:rPr>
        <w:t>]</w:t>
      </w:r>
      <w:r w:rsidR="00F70853" w:rsidRPr="00BB03A2">
        <w:rPr>
          <w:rFonts w:ascii="Calibri" w:hAnsi="Calibri"/>
        </w:rPr>
        <w:t xml:space="preserve"> increase in the number of staff cycling to/from </w:t>
      </w:r>
      <w:r w:rsidR="00F70853" w:rsidRPr="00FE6CCD">
        <w:rPr>
          <w:rFonts w:ascii="Calibri" w:hAnsi="Calibri"/>
        </w:rPr>
        <w:t xml:space="preserve">work </w:t>
      </w:r>
      <w:r w:rsidR="00F70853" w:rsidRPr="00FE6CCD">
        <w:rPr>
          <w:rFonts w:ascii="Calibri" w:hAnsi="Calibri"/>
          <w:i/>
        </w:rPr>
        <w:t>(</w:t>
      </w:r>
      <w:r w:rsidR="00241CF9" w:rsidRPr="00FE6CCD">
        <w:rPr>
          <w:rFonts w:ascii="Calibri" w:hAnsi="Calibri"/>
          <w:i/>
          <w:color w:val="FF0000"/>
        </w:rPr>
        <w:t>NB</w:t>
      </w:r>
      <w:r w:rsidR="00241CF9" w:rsidRPr="00FE6CCD">
        <w:rPr>
          <w:rFonts w:ascii="Calibri" w:hAnsi="Calibri"/>
          <w:i/>
        </w:rPr>
        <w:t xml:space="preserve"> </w:t>
      </w:r>
      <w:r w:rsidR="00543AE3" w:rsidRPr="00FE6CCD">
        <w:rPr>
          <w:rFonts w:ascii="Calibri" w:hAnsi="Calibri"/>
          <w:i/>
        </w:rPr>
        <w:t xml:space="preserve">- </w:t>
      </w:r>
      <w:r w:rsidR="000C022A" w:rsidRPr="00FE6CCD">
        <w:rPr>
          <w:rFonts w:ascii="Calibri" w:hAnsi="Calibri"/>
          <w:i/>
        </w:rPr>
        <w:t xml:space="preserve">to reflect the </w:t>
      </w:r>
      <w:r w:rsidR="00F70853" w:rsidRPr="00FE6CCD">
        <w:rPr>
          <w:rFonts w:ascii="Calibri" w:hAnsi="Calibri"/>
          <w:i/>
        </w:rPr>
        <w:t>measures</w:t>
      </w:r>
      <w:r w:rsidR="00F70853" w:rsidRPr="00BB03A2">
        <w:rPr>
          <w:rFonts w:ascii="Calibri" w:hAnsi="Calibri"/>
          <w:i/>
        </w:rPr>
        <w:t xml:space="preserve"> in your travel plan to promote cycling</w:t>
      </w:r>
      <w:r w:rsidR="00241CF9" w:rsidRPr="00BB03A2">
        <w:rPr>
          <w:rFonts w:ascii="Calibri" w:hAnsi="Calibri"/>
          <w:i/>
        </w:rPr>
        <w:t>)</w:t>
      </w:r>
    </w:p>
    <w:p w14:paraId="05744EFF" w14:textId="77777777" w:rsidR="00F70853" w:rsidRPr="00BB03A2" w:rsidRDefault="00FE6CCD" w:rsidP="00543AE3">
      <w:pPr>
        <w:pStyle w:val="ListParagraph"/>
        <w:numPr>
          <w:ilvl w:val="0"/>
          <w:numId w:val="10"/>
        </w:numPr>
        <w:spacing w:after="0" w:line="240" w:lineRule="auto"/>
        <w:ind w:left="1418" w:hanging="567"/>
        <w:rPr>
          <w:rFonts w:ascii="Calibri" w:hAnsi="Calibri"/>
        </w:rPr>
      </w:pPr>
      <w:r>
        <w:rPr>
          <w:rFonts w:ascii="Calibri" w:hAnsi="Calibri"/>
          <w:shd w:val="clear" w:color="auto" w:fill="FFFF00"/>
        </w:rPr>
        <w:t>[</w:t>
      </w:r>
      <w:r w:rsidR="0030781B" w:rsidRPr="0004683C">
        <w:rPr>
          <w:rFonts w:ascii="Calibri" w:hAnsi="Calibri"/>
          <w:shd w:val="clear" w:color="auto" w:fill="FFFF00"/>
        </w:rPr>
        <w:t xml:space="preserve">Insert </w:t>
      </w:r>
      <w:r w:rsidR="00F70853" w:rsidRPr="0004683C">
        <w:rPr>
          <w:rFonts w:ascii="Calibri" w:hAnsi="Calibri"/>
          <w:shd w:val="clear" w:color="auto" w:fill="FFFF00"/>
        </w:rPr>
        <w:t>X%</w:t>
      </w:r>
      <w:r>
        <w:rPr>
          <w:rFonts w:ascii="Calibri" w:hAnsi="Calibri"/>
          <w:shd w:val="clear" w:color="auto" w:fill="FFFF00"/>
        </w:rPr>
        <w:t>]</w:t>
      </w:r>
      <w:r w:rsidR="00F70853" w:rsidRPr="00BB03A2">
        <w:rPr>
          <w:rFonts w:ascii="Calibri" w:hAnsi="Calibri"/>
        </w:rPr>
        <w:t xml:space="preserve"> increase in the number of staff catching public transport to/from work </w:t>
      </w:r>
      <w:r w:rsidR="00F70853" w:rsidRPr="00BB03A2">
        <w:rPr>
          <w:rFonts w:ascii="Calibri" w:hAnsi="Calibri"/>
          <w:i/>
        </w:rPr>
        <w:t>(</w:t>
      </w:r>
      <w:r w:rsidR="0030781B" w:rsidRPr="00FE6CCD">
        <w:rPr>
          <w:rFonts w:ascii="Calibri" w:hAnsi="Calibri"/>
          <w:i/>
          <w:color w:val="FF0000"/>
        </w:rPr>
        <w:t>NB</w:t>
      </w:r>
      <w:r w:rsidR="0030781B" w:rsidRPr="00FE6CCD">
        <w:rPr>
          <w:rFonts w:ascii="Calibri" w:hAnsi="Calibri"/>
          <w:i/>
        </w:rPr>
        <w:t xml:space="preserve"> </w:t>
      </w:r>
      <w:r w:rsidR="00543AE3" w:rsidRPr="00FE6CCD">
        <w:rPr>
          <w:rFonts w:ascii="Calibri" w:hAnsi="Calibri"/>
          <w:i/>
        </w:rPr>
        <w:t xml:space="preserve">- </w:t>
      </w:r>
      <w:r w:rsidRPr="00FE6CCD">
        <w:rPr>
          <w:rFonts w:ascii="Calibri" w:hAnsi="Calibri"/>
          <w:i/>
        </w:rPr>
        <w:t xml:space="preserve">to reflect the </w:t>
      </w:r>
      <w:r w:rsidR="00F70853" w:rsidRPr="00BB03A2">
        <w:rPr>
          <w:rFonts w:ascii="Calibri" w:hAnsi="Calibri"/>
          <w:i/>
        </w:rPr>
        <w:t>measures in your travel plan to promote public transport)</w:t>
      </w:r>
    </w:p>
    <w:p w14:paraId="5A073AA4" w14:textId="77777777" w:rsidR="00F70853" w:rsidRPr="00FE6CCD" w:rsidRDefault="00FE6CCD" w:rsidP="00543AE3">
      <w:pPr>
        <w:pStyle w:val="ListParagraph"/>
        <w:numPr>
          <w:ilvl w:val="0"/>
          <w:numId w:val="10"/>
        </w:numPr>
        <w:spacing w:after="0" w:line="240" w:lineRule="auto"/>
        <w:ind w:left="1418" w:hanging="567"/>
        <w:rPr>
          <w:rFonts w:ascii="Calibri" w:hAnsi="Calibri"/>
        </w:rPr>
      </w:pPr>
      <w:r>
        <w:rPr>
          <w:rFonts w:ascii="Calibri" w:hAnsi="Calibri"/>
          <w:highlight w:val="yellow"/>
        </w:rPr>
        <w:t>[</w:t>
      </w:r>
      <w:r w:rsidR="00543AE3" w:rsidRPr="00BB03A2">
        <w:rPr>
          <w:rFonts w:ascii="Calibri" w:hAnsi="Calibri"/>
          <w:highlight w:val="yellow"/>
        </w:rPr>
        <w:t xml:space="preserve">Insert </w:t>
      </w:r>
      <w:r w:rsidR="00F70853" w:rsidRPr="00BB03A2">
        <w:rPr>
          <w:rFonts w:ascii="Calibri" w:hAnsi="Calibri"/>
          <w:highlight w:val="yellow"/>
        </w:rPr>
        <w:t>X%</w:t>
      </w:r>
      <w:r>
        <w:rPr>
          <w:rFonts w:ascii="Calibri" w:hAnsi="Calibri"/>
        </w:rPr>
        <w:t>]</w:t>
      </w:r>
      <w:r w:rsidR="00F70853" w:rsidRPr="00BB03A2">
        <w:rPr>
          <w:rFonts w:ascii="Calibri" w:hAnsi="Calibri"/>
        </w:rPr>
        <w:t xml:space="preserve"> increase in the number of staff car sharing to/from work </w:t>
      </w:r>
      <w:r w:rsidR="00F70853" w:rsidRPr="00BB03A2">
        <w:rPr>
          <w:rFonts w:ascii="Calibri" w:hAnsi="Calibri"/>
          <w:i/>
        </w:rPr>
        <w:t>(</w:t>
      </w:r>
      <w:r w:rsidR="00543AE3" w:rsidRPr="00FE6CCD">
        <w:rPr>
          <w:rFonts w:ascii="Calibri" w:hAnsi="Calibri"/>
          <w:i/>
          <w:color w:val="FF0000"/>
        </w:rPr>
        <w:t xml:space="preserve">NB </w:t>
      </w:r>
      <w:r w:rsidR="00543AE3" w:rsidRPr="00FE6CCD">
        <w:rPr>
          <w:rFonts w:ascii="Calibri" w:hAnsi="Calibri"/>
          <w:i/>
        </w:rPr>
        <w:t xml:space="preserve">– </w:t>
      </w:r>
      <w:r w:rsidRPr="00FE6CCD">
        <w:rPr>
          <w:rFonts w:ascii="Calibri" w:hAnsi="Calibri"/>
          <w:i/>
        </w:rPr>
        <w:t xml:space="preserve">to reflect the </w:t>
      </w:r>
      <w:r w:rsidR="00F70853" w:rsidRPr="00FE6CCD">
        <w:rPr>
          <w:rFonts w:ascii="Calibri" w:hAnsi="Calibri"/>
          <w:i/>
        </w:rPr>
        <w:t>measures in your travel plan to promote car sharing).</w:t>
      </w:r>
    </w:p>
    <w:p w14:paraId="626193A5" w14:textId="77777777" w:rsidR="00F70853" w:rsidRPr="00F70853" w:rsidRDefault="00F70853" w:rsidP="00F70853">
      <w:pPr>
        <w:ind w:left="567" w:hanging="567"/>
        <w:rPr>
          <w:rFonts w:asciiTheme="minorHAnsi" w:hAnsiTheme="minorHAnsi"/>
        </w:rPr>
      </w:pPr>
    </w:p>
    <w:p w14:paraId="546A1AA0" w14:textId="77777777" w:rsidR="00F70853" w:rsidRPr="00BB03A2" w:rsidRDefault="00F70853" w:rsidP="00F70853">
      <w:pPr>
        <w:ind w:left="567" w:hanging="567"/>
        <w:rPr>
          <w:rFonts w:ascii="Calibri" w:hAnsi="Calibri"/>
          <w:b/>
          <w:bCs/>
          <w:u w:val="single"/>
        </w:rPr>
      </w:pPr>
      <w:r w:rsidRPr="00BB03A2">
        <w:rPr>
          <w:rFonts w:ascii="Calibri" w:hAnsi="Calibri"/>
          <w:b/>
          <w:bCs/>
          <w:u w:val="single"/>
        </w:rPr>
        <w:t xml:space="preserve">Contributory output indicators </w:t>
      </w:r>
    </w:p>
    <w:p w14:paraId="058C455E" w14:textId="77777777" w:rsidR="00A434D9" w:rsidRPr="00BB03A2" w:rsidRDefault="00F70853" w:rsidP="00543AE3">
      <w:pPr>
        <w:ind w:left="567"/>
        <w:rPr>
          <w:rFonts w:ascii="Calibri" w:hAnsi="Calibri"/>
          <w:bCs/>
          <w:i/>
        </w:rPr>
      </w:pPr>
      <w:r w:rsidRPr="00BB03A2">
        <w:rPr>
          <w:rFonts w:ascii="Calibri" w:hAnsi="Calibri"/>
          <w:bCs/>
          <w:i/>
        </w:rPr>
        <w:t>(</w:t>
      </w:r>
      <w:r w:rsidR="00A434D9" w:rsidRPr="00BB03A2">
        <w:rPr>
          <w:rFonts w:ascii="Calibri" w:hAnsi="Calibri"/>
          <w:bCs/>
          <w:i/>
          <w:color w:val="FF0000"/>
        </w:rPr>
        <w:t xml:space="preserve">NB </w:t>
      </w:r>
      <w:r w:rsidR="00A434D9" w:rsidRPr="00BB03A2">
        <w:rPr>
          <w:rFonts w:ascii="Calibri" w:hAnsi="Calibri"/>
          <w:bCs/>
          <w:i/>
        </w:rPr>
        <w:t xml:space="preserve">- </w:t>
      </w:r>
      <w:r w:rsidRPr="00BB03A2">
        <w:rPr>
          <w:rFonts w:ascii="Calibri" w:hAnsi="Calibri"/>
          <w:bCs/>
          <w:i/>
        </w:rPr>
        <w:t xml:space="preserve">Whilst the implementation of measures should be reported as part of the monitoring of the travel plan they are not targets.  For instance, the delivery of car share spaces by a certain date does not represent achievement of a target as this is a measure which helps deliver targets related to reducing single-occupancy car journeys, or to increase the number of people car sharing).  </w:t>
      </w:r>
    </w:p>
    <w:p w14:paraId="714DE76F" w14:textId="77777777" w:rsidR="00F70853" w:rsidRDefault="00F70853" w:rsidP="00543AE3">
      <w:pPr>
        <w:ind w:left="567"/>
        <w:rPr>
          <w:rFonts w:ascii="Calibri" w:hAnsi="Calibri"/>
          <w:bCs/>
        </w:rPr>
      </w:pPr>
      <w:r w:rsidRPr="00BB03A2">
        <w:rPr>
          <w:rFonts w:ascii="Calibri" w:hAnsi="Calibri"/>
          <w:bCs/>
        </w:rPr>
        <w:t xml:space="preserve">Monitoring and reporting on the implementation of the measures included within the travel plan helps determine what is working and what is not.  This in turn helps target the valuable limited resources available to deliver the aims of, and targets contained within, the travel plan.  Targets </w:t>
      </w:r>
      <w:bookmarkStart w:id="27" w:name="_Hlk1644323"/>
      <w:r w:rsidRPr="00BB03A2">
        <w:rPr>
          <w:rFonts w:ascii="Calibri" w:hAnsi="Calibri"/>
          <w:bCs/>
        </w:rPr>
        <w:t xml:space="preserve">are not normally </w:t>
      </w:r>
      <w:bookmarkEnd w:id="27"/>
      <w:r w:rsidRPr="00BB03A2">
        <w:rPr>
          <w:rFonts w:ascii="Calibri" w:hAnsi="Calibri"/>
          <w:bCs/>
        </w:rPr>
        <w:t xml:space="preserve">set for the output indicators below as these will only be used to monitor </w:t>
      </w:r>
      <w:r w:rsidR="00A434D9" w:rsidRPr="00BB03A2">
        <w:rPr>
          <w:rFonts w:ascii="Calibri" w:hAnsi="Calibri"/>
          <w:bCs/>
        </w:rPr>
        <w:t>trends,</w:t>
      </w:r>
      <w:r w:rsidRPr="00BB03A2">
        <w:rPr>
          <w:rFonts w:ascii="Calibri" w:hAnsi="Calibri"/>
          <w:bCs/>
        </w:rPr>
        <w:t xml:space="preserve"> but the current levels should be included for reference and to use as a base year</w:t>
      </w:r>
      <w:r w:rsidR="00FE6CCD">
        <w:rPr>
          <w:rFonts w:ascii="Calibri" w:hAnsi="Calibri"/>
          <w:bCs/>
        </w:rPr>
        <w:t>:</w:t>
      </w:r>
    </w:p>
    <w:p w14:paraId="54B487AE" w14:textId="77777777" w:rsidR="00FE6CCD" w:rsidRPr="00FE6CCD" w:rsidRDefault="00FE6CCD" w:rsidP="00543AE3">
      <w:pPr>
        <w:ind w:left="567"/>
        <w:rPr>
          <w:rFonts w:ascii="Calibri" w:hAnsi="Calibri"/>
          <w:i/>
        </w:rPr>
      </w:pPr>
      <w:r w:rsidRPr="00FE6CCD">
        <w:rPr>
          <w:rFonts w:ascii="Calibri" w:hAnsi="Calibri"/>
          <w:bCs/>
          <w:i/>
        </w:rPr>
        <w:t>(</w:t>
      </w:r>
      <w:r w:rsidRPr="00FE6CCD">
        <w:rPr>
          <w:rFonts w:ascii="Calibri" w:hAnsi="Calibri"/>
          <w:bCs/>
          <w:i/>
          <w:color w:val="FF0000"/>
        </w:rPr>
        <w:t xml:space="preserve">N.B </w:t>
      </w:r>
      <w:r w:rsidRPr="00FE6CCD">
        <w:rPr>
          <w:rFonts w:ascii="Calibri" w:hAnsi="Calibri"/>
          <w:bCs/>
          <w:i/>
        </w:rPr>
        <w:t>-  delete below statements as appropriate)</w:t>
      </w:r>
    </w:p>
    <w:p w14:paraId="2CC60FE1"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Cycle parking occupancy</w:t>
      </w:r>
    </w:p>
    <w:p w14:paraId="455BF345"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Car share space occupancy</w:t>
      </w:r>
    </w:p>
    <w:p w14:paraId="7390714F"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lastRenderedPageBreak/>
        <w:t>No. of car share registered members</w:t>
      </w:r>
    </w:p>
    <w:p w14:paraId="0757DC56"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travel Choice information board in staff areas </w:t>
      </w:r>
    </w:p>
    <w:p w14:paraId="50AC93CD"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Travel Choice travel packs provided to employees </w:t>
      </w:r>
    </w:p>
    <w:p w14:paraId="07AF0108"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Travel Choice travel clinics delivered</w:t>
      </w:r>
    </w:p>
    <w:p w14:paraId="5FC7566A"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received personalised travel advice at workplace travel clinic</w:t>
      </w:r>
    </w:p>
    <w:p w14:paraId="7D4AF76C"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taster bus tickets given to employees</w:t>
      </w:r>
    </w:p>
    <w:p w14:paraId="4002DF0C"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taster bus tickets redeemed</w:t>
      </w:r>
    </w:p>
    <w:p w14:paraId="4933B017"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employees who received Dr Bike bicycle maintenance </w:t>
      </w:r>
    </w:p>
    <w:p w14:paraId="5EF74F4D"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employees who have received cycle training </w:t>
      </w:r>
    </w:p>
    <w:p w14:paraId="50AA1ADB"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participated in led cycle rides</w:t>
      </w:r>
    </w:p>
    <w:p w14:paraId="28D53441"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cycle champions</w:t>
      </w:r>
    </w:p>
    <w:p w14:paraId="16425C49"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participated in led walks</w:t>
      </w:r>
    </w:p>
    <w:p w14:paraId="0ADB189E"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walking champions </w:t>
      </w:r>
    </w:p>
    <w:p w14:paraId="124C0C70"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No. of employees who participated in a workplace challenge</w:t>
      </w:r>
    </w:p>
    <w:p w14:paraId="0A85F085"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 xml:space="preserve">No. of employees who have received a workplace wellbeing check </w:t>
      </w:r>
    </w:p>
    <w:p w14:paraId="4F68CAE6" w14:textId="77777777" w:rsidR="00F70853" w:rsidRPr="005D0E22" w:rsidRDefault="00F70853" w:rsidP="008E7604">
      <w:pPr>
        <w:pStyle w:val="ListParagraph"/>
        <w:numPr>
          <w:ilvl w:val="0"/>
          <w:numId w:val="11"/>
        </w:numPr>
        <w:spacing w:after="0" w:line="240" w:lineRule="auto"/>
        <w:ind w:left="567" w:firstLine="284"/>
        <w:rPr>
          <w:rFonts w:ascii="Calibri" w:hAnsi="Calibri"/>
          <w:highlight w:val="yellow"/>
        </w:rPr>
      </w:pPr>
      <w:r w:rsidRPr="005D0E22">
        <w:rPr>
          <w:rFonts w:ascii="Calibri" w:hAnsi="Calibri"/>
          <w:highlight w:val="yellow"/>
        </w:rPr>
        <w:t>Details of Travel Choice grant towards sustainable transport improv</w:t>
      </w:r>
      <w:r w:rsidR="008E7604" w:rsidRPr="005D0E22">
        <w:rPr>
          <w:rFonts w:ascii="Calibri" w:hAnsi="Calibri"/>
          <w:highlight w:val="yellow"/>
        </w:rPr>
        <w:t>ements</w:t>
      </w:r>
    </w:p>
    <w:p w14:paraId="023CB652" w14:textId="77777777" w:rsidR="00156C4C" w:rsidRPr="00F70853" w:rsidRDefault="00156C4C" w:rsidP="00F70853">
      <w:pPr>
        <w:pStyle w:val="ListParagraph"/>
        <w:ind w:left="567" w:hanging="567"/>
        <w:rPr>
          <w:rFonts w:asciiTheme="minorHAnsi" w:hAnsiTheme="minorHAnsi"/>
        </w:rPr>
      </w:pPr>
    </w:p>
    <w:p w14:paraId="6E2B1651" w14:textId="77777777" w:rsidR="009D7A22" w:rsidRPr="00BB03A2" w:rsidRDefault="009D7A22" w:rsidP="00426267">
      <w:pPr>
        <w:pStyle w:val="Heading1"/>
        <w:spacing w:before="0" w:after="0"/>
        <w:rPr>
          <w:rFonts w:ascii="Calibri" w:hAnsi="Calibri"/>
          <w:b/>
          <w:color w:val="auto"/>
          <w:sz w:val="40"/>
          <w:szCs w:val="40"/>
          <w:u w:val="single"/>
        </w:rPr>
      </w:pPr>
      <w:bookmarkStart w:id="28" w:name="_Toc506107222"/>
      <w:r w:rsidRPr="00BB03A2">
        <w:rPr>
          <w:rFonts w:ascii="Calibri" w:hAnsi="Calibri"/>
          <w:b/>
          <w:color w:val="auto"/>
          <w:sz w:val="40"/>
          <w:szCs w:val="40"/>
          <w:u w:val="single"/>
        </w:rPr>
        <w:lastRenderedPageBreak/>
        <w:t>Monitoring</w:t>
      </w:r>
      <w:bookmarkEnd w:id="28"/>
      <w:r w:rsidR="0034637F" w:rsidRPr="00BB03A2">
        <w:rPr>
          <w:rFonts w:ascii="Calibri" w:hAnsi="Calibri"/>
          <w:b/>
          <w:color w:val="auto"/>
          <w:sz w:val="40"/>
          <w:szCs w:val="40"/>
          <w:u w:val="single"/>
        </w:rPr>
        <w:t xml:space="preserve"> and evaluation </w:t>
      </w:r>
    </w:p>
    <w:p w14:paraId="060419EB" w14:textId="77777777" w:rsidR="000776B9" w:rsidRPr="005D0E22" w:rsidRDefault="009D7A22" w:rsidP="00CB7A58">
      <w:pPr>
        <w:pStyle w:val="Text"/>
        <w:numPr>
          <w:ilvl w:val="0"/>
          <w:numId w:val="0"/>
        </w:numPr>
        <w:ind w:left="567"/>
        <w:rPr>
          <w:rFonts w:ascii="Calibri" w:hAnsi="Calibri"/>
        </w:rPr>
      </w:pPr>
      <w:r w:rsidRPr="00EA4C2A">
        <w:rPr>
          <w:rFonts w:ascii="Calibri" w:hAnsi="Calibri"/>
        </w:rPr>
        <w:t xml:space="preserve">The targets in </w:t>
      </w:r>
      <w:r w:rsidR="00D87B06" w:rsidRPr="00EA4C2A">
        <w:rPr>
          <w:rFonts w:ascii="Calibri" w:hAnsi="Calibri"/>
        </w:rPr>
        <w:fldChar w:fldCharType="begin"/>
      </w:r>
      <w:r w:rsidR="00D87B06" w:rsidRPr="00EA4C2A">
        <w:rPr>
          <w:rFonts w:ascii="Calibri" w:hAnsi="Calibri"/>
        </w:rPr>
        <w:instrText xml:space="preserve"> REF _Ref465073798 \h </w:instrText>
      </w:r>
      <w:r w:rsidR="00EA4C2A">
        <w:rPr>
          <w:rFonts w:ascii="Calibri" w:hAnsi="Calibri"/>
        </w:rPr>
        <w:instrText xml:space="preserve"> \* MERGEFORMAT </w:instrText>
      </w:r>
      <w:r w:rsidR="00D87B06" w:rsidRPr="00EA4C2A">
        <w:rPr>
          <w:rFonts w:ascii="Calibri" w:hAnsi="Calibri"/>
        </w:rPr>
      </w:r>
      <w:r w:rsidR="00D87B06" w:rsidRPr="00EA4C2A">
        <w:rPr>
          <w:rFonts w:ascii="Calibri" w:hAnsi="Calibri"/>
        </w:rPr>
        <w:fldChar w:fldCharType="separate"/>
      </w:r>
      <w:r w:rsidR="00577C1D" w:rsidRPr="00EA4C2A">
        <w:rPr>
          <w:rFonts w:ascii="Calibri" w:hAnsi="Calibri"/>
          <w:b/>
        </w:rPr>
        <w:t xml:space="preserve">Table </w:t>
      </w:r>
      <w:r w:rsidR="00577C1D" w:rsidRPr="00EA4C2A">
        <w:rPr>
          <w:rFonts w:ascii="Calibri" w:hAnsi="Calibri"/>
          <w:b/>
          <w:noProof/>
        </w:rPr>
        <w:t>4</w:t>
      </w:r>
      <w:r w:rsidR="00577C1D" w:rsidRPr="00EA4C2A">
        <w:rPr>
          <w:rFonts w:ascii="Calibri" w:hAnsi="Calibri"/>
          <w:b/>
        </w:rPr>
        <w:noBreakHyphen/>
      </w:r>
      <w:r w:rsidR="00577C1D" w:rsidRPr="00EA4C2A">
        <w:rPr>
          <w:rFonts w:ascii="Calibri" w:hAnsi="Calibri"/>
          <w:b/>
          <w:noProof/>
        </w:rPr>
        <w:t>1</w:t>
      </w:r>
      <w:r w:rsidR="00D87B06" w:rsidRPr="00EA4C2A">
        <w:rPr>
          <w:rFonts w:ascii="Calibri" w:hAnsi="Calibri"/>
        </w:rPr>
        <w:fldChar w:fldCharType="end"/>
      </w:r>
      <w:r w:rsidR="00D87B06" w:rsidRPr="00EA4C2A">
        <w:rPr>
          <w:rFonts w:ascii="Calibri" w:hAnsi="Calibri"/>
        </w:rPr>
        <w:t xml:space="preserve"> </w:t>
      </w:r>
      <w:r w:rsidRPr="00EA4C2A">
        <w:rPr>
          <w:rFonts w:ascii="Calibri" w:hAnsi="Calibri"/>
        </w:rPr>
        <w:t xml:space="preserve">will be monitored in partnership by </w:t>
      </w:r>
      <w:r w:rsidR="00FE6CCD" w:rsidRPr="00FE6CCD">
        <w:rPr>
          <w:rFonts w:ascii="Calibri" w:hAnsi="Calibri"/>
          <w:highlight w:val="yellow"/>
        </w:rPr>
        <w:t>[</w:t>
      </w:r>
      <w:r w:rsidRPr="00FE6CCD">
        <w:rPr>
          <w:rFonts w:ascii="Calibri" w:hAnsi="Calibri"/>
          <w:highlight w:val="yellow"/>
        </w:rPr>
        <w:t xml:space="preserve">insert </w:t>
      </w:r>
      <w:r w:rsidR="00BB03A2" w:rsidRPr="00FE6CCD">
        <w:rPr>
          <w:rFonts w:ascii="Calibri" w:hAnsi="Calibri"/>
          <w:highlight w:val="yellow"/>
        </w:rPr>
        <w:t>name of travel plan coordinator</w:t>
      </w:r>
      <w:r w:rsidR="00FE6CCD" w:rsidRPr="00FE6CCD">
        <w:rPr>
          <w:rFonts w:ascii="Calibri" w:hAnsi="Calibri"/>
          <w:highlight w:val="yellow"/>
        </w:rPr>
        <w:t>]</w:t>
      </w:r>
      <w:r w:rsidRPr="00EA4C2A">
        <w:rPr>
          <w:rFonts w:ascii="Calibri" w:hAnsi="Calibri"/>
        </w:rPr>
        <w:t xml:space="preserve"> and </w:t>
      </w:r>
      <w:r w:rsidR="00FA6821">
        <w:rPr>
          <w:rFonts w:ascii="Calibri" w:hAnsi="Calibri"/>
        </w:rPr>
        <w:t>Nottinghamshire</w:t>
      </w:r>
      <w:r w:rsidR="00D87B06" w:rsidRPr="00EA4C2A">
        <w:rPr>
          <w:rFonts w:ascii="Calibri" w:hAnsi="Calibri"/>
        </w:rPr>
        <w:t xml:space="preserve"> County Council</w:t>
      </w:r>
      <w:r w:rsidRPr="00EA4C2A">
        <w:rPr>
          <w:rFonts w:ascii="Calibri" w:hAnsi="Calibri"/>
        </w:rPr>
        <w:t xml:space="preserve"> in order to track the progress of the Travel Plan in achieving its objectives.  The mon</w:t>
      </w:r>
      <w:r w:rsidR="005D0E22">
        <w:rPr>
          <w:rFonts w:ascii="Calibri" w:hAnsi="Calibri"/>
        </w:rPr>
        <w:t>itoring activities will include a</w:t>
      </w:r>
      <w:r w:rsidR="00D87B06" w:rsidRPr="005D0E22">
        <w:rPr>
          <w:rFonts w:ascii="Calibri" w:hAnsi="Calibri"/>
        </w:rPr>
        <w:t>n a</w:t>
      </w:r>
      <w:r w:rsidRPr="005D0E22">
        <w:rPr>
          <w:rFonts w:ascii="Calibri" w:hAnsi="Calibri"/>
        </w:rPr>
        <w:t xml:space="preserve">nnual </w:t>
      </w:r>
      <w:r w:rsidR="00D87B06" w:rsidRPr="005D0E22">
        <w:rPr>
          <w:rFonts w:ascii="Calibri" w:hAnsi="Calibri"/>
        </w:rPr>
        <w:t>staff travel survey</w:t>
      </w:r>
      <w:r w:rsidR="005D0E22">
        <w:rPr>
          <w:rFonts w:ascii="Calibri" w:hAnsi="Calibri"/>
        </w:rPr>
        <w:t>.</w:t>
      </w:r>
    </w:p>
    <w:p w14:paraId="6662F38E" w14:textId="77777777" w:rsidR="0034637F" w:rsidRPr="00CB7A58" w:rsidRDefault="000776B9" w:rsidP="00CB7A58">
      <w:pPr>
        <w:pStyle w:val="BulletList1"/>
        <w:numPr>
          <w:ilvl w:val="0"/>
          <w:numId w:val="0"/>
        </w:numPr>
        <w:ind w:left="567"/>
        <w:rPr>
          <w:rFonts w:ascii="Calibri" w:hAnsi="Calibri"/>
        </w:rPr>
      </w:pPr>
      <w:r w:rsidRPr="000776B9">
        <w:rPr>
          <w:rFonts w:ascii="Calibri" w:hAnsi="Calibri"/>
        </w:rPr>
        <w:t xml:space="preserve">The </w:t>
      </w:r>
      <w:r>
        <w:rPr>
          <w:rFonts w:ascii="Calibri" w:hAnsi="Calibri"/>
        </w:rPr>
        <w:t>Travel Plan itself should be a ‘living’ document. As such, the organisation should give a commitment to review periodically. Given this, a commitment to</w:t>
      </w:r>
      <w:r w:rsidR="00CB7A58">
        <w:rPr>
          <w:rFonts w:ascii="Calibri" w:hAnsi="Calibri"/>
        </w:rPr>
        <w:t xml:space="preserve"> </w:t>
      </w:r>
      <w:r w:rsidR="0034637F">
        <w:rPr>
          <w:rFonts w:ascii="Calibri" w:hAnsi="Calibri"/>
          <w:color w:val="000000" w:themeColor="text1"/>
        </w:rPr>
        <w:t>p</w:t>
      </w:r>
      <w:r w:rsidRPr="006D3028">
        <w:rPr>
          <w:rFonts w:ascii="Calibri" w:hAnsi="Calibri"/>
          <w:color w:val="000000" w:themeColor="text1"/>
        </w:rPr>
        <w:t xml:space="preserve">roduce an </w:t>
      </w:r>
      <w:r w:rsidRPr="006D3028">
        <w:rPr>
          <w:rFonts w:ascii="Calibri" w:hAnsi="Calibri"/>
          <w:bCs/>
          <w:color w:val="000000" w:themeColor="text1"/>
        </w:rPr>
        <w:t>annual monitoring report</w:t>
      </w:r>
      <w:r w:rsidR="00CB7A58">
        <w:rPr>
          <w:rFonts w:ascii="Calibri" w:hAnsi="Calibri"/>
          <w:bCs/>
          <w:color w:val="000000" w:themeColor="text1"/>
        </w:rPr>
        <w:t>.</w:t>
      </w:r>
      <w:r w:rsidRPr="006D3028">
        <w:rPr>
          <w:rFonts w:ascii="Calibri" w:hAnsi="Calibri"/>
          <w:bCs/>
          <w:color w:val="000000" w:themeColor="text1"/>
        </w:rPr>
        <w:t xml:space="preserve"> </w:t>
      </w:r>
    </w:p>
    <w:p w14:paraId="7D268EB6" w14:textId="77777777" w:rsidR="008E7604" w:rsidRPr="008E7604" w:rsidRDefault="008E7604" w:rsidP="008E7604">
      <w:pPr>
        <w:pStyle w:val="BulletList1"/>
        <w:numPr>
          <w:ilvl w:val="0"/>
          <w:numId w:val="0"/>
        </w:numPr>
        <w:ind w:left="928"/>
        <w:rPr>
          <w:rFonts w:ascii="Calibri" w:hAnsi="Calibri"/>
          <w:color w:val="000000" w:themeColor="text1"/>
        </w:rPr>
      </w:pPr>
    </w:p>
    <w:p w14:paraId="4B3DCD2F" w14:textId="77777777" w:rsidR="00B87736" w:rsidRDefault="0034637F" w:rsidP="00B87736">
      <w:pPr>
        <w:pStyle w:val="BulletList1"/>
        <w:numPr>
          <w:ilvl w:val="0"/>
          <w:numId w:val="0"/>
        </w:numPr>
        <w:ind w:left="567"/>
        <w:rPr>
          <w:rFonts w:ascii="Calibri" w:hAnsi="Calibri"/>
          <w:color w:val="000000" w:themeColor="text1"/>
        </w:rPr>
      </w:pPr>
      <w:r w:rsidRPr="0034637F">
        <w:rPr>
          <w:rFonts w:ascii="Calibri" w:hAnsi="Calibri"/>
          <w:color w:val="000000" w:themeColor="text1"/>
        </w:rPr>
        <w:t>The results of the surveys undertaken should be periodically circulated to all members of staff and visitors.</w:t>
      </w:r>
      <w:r>
        <w:rPr>
          <w:rFonts w:ascii="Calibri" w:hAnsi="Calibri"/>
          <w:color w:val="000000" w:themeColor="text1"/>
        </w:rPr>
        <w:t xml:space="preserve"> It should also include any relevant information on changes of personnel, partnerships with organisations and detail of brief plans for the forthcoming year. </w:t>
      </w:r>
    </w:p>
    <w:p w14:paraId="1CF561AA" w14:textId="77777777" w:rsidR="0034637F" w:rsidRDefault="0034637F" w:rsidP="00B87736">
      <w:pPr>
        <w:pStyle w:val="BulletList1"/>
        <w:numPr>
          <w:ilvl w:val="0"/>
          <w:numId w:val="0"/>
        </w:numPr>
        <w:ind w:left="567"/>
        <w:rPr>
          <w:rFonts w:ascii="Calibri" w:hAnsi="Calibri"/>
          <w:color w:val="000000" w:themeColor="text1"/>
        </w:rPr>
      </w:pPr>
    </w:p>
    <w:p w14:paraId="0CB06538" w14:textId="77777777" w:rsidR="00B87736" w:rsidRDefault="00B87736" w:rsidP="00B87736">
      <w:pPr>
        <w:pStyle w:val="BulletList1"/>
        <w:numPr>
          <w:ilvl w:val="0"/>
          <w:numId w:val="0"/>
        </w:numPr>
        <w:ind w:left="567"/>
        <w:rPr>
          <w:rFonts w:ascii="Calibri" w:hAnsi="Calibri"/>
          <w:color w:val="000000" w:themeColor="text1"/>
        </w:rPr>
      </w:pPr>
      <w:r>
        <w:rPr>
          <w:rFonts w:ascii="Calibri" w:hAnsi="Calibri"/>
          <w:color w:val="000000" w:themeColor="text1"/>
        </w:rPr>
        <w:t xml:space="preserve">It is important that the targets set in the Travel Plan are met. As such, Travel Plans should consider how they would respond if monitoring procedures identified that the organisation was not approaching their agreed targets via the development of an appropriate strategy. </w:t>
      </w:r>
    </w:p>
    <w:p w14:paraId="6627BA22" w14:textId="77777777" w:rsidR="00F45943" w:rsidRDefault="00F45943" w:rsidP="00B87736">
      <w:pPr>
        <w:pStyle w:val="BulletList1"/>
        <w:numPr>
          <w:ilvl w:val="0"/>
          <w:numId w:val="0"/>
        </w:numPr>
        <w:ind w:left="567"/>
        <w:rPr>
          <w:rFonts w:ascii="Calibri" w:hAnsi="Calibri"/>
          <w:color w:val="000000" w:themeColor="text1"/>
        </w:rPr>
      </w:pPr>
    </w:p>
    <w:p w14:paraId="1D1C8B50" w14:textId="77777777" w:rsidR="00F45943" w:rsidRDefault="00F45943" w:rsidP="00B87736">
      <w:pPr>
        <w:pStyle w:val="BulletList1"/>
        <w:numPr>
          <w:ilvl w:val="0"/>
          <w:numId w:val="0"/>
        </w:numPr>
        <w:ind w:left="567"/>
        <w:rPr>
          <w:rFonts w:ascii="Calibri" w:hAnsi="Calibri"/>
          <w:color w:val="000000" w:themeColor="text1"/>
        </w:rPr>
      </w:pPr>
      <w:r>
        <w:rPr>
          <w:rFonts w:ascii="Calibri" w:hAnsi="Calibri"/>
          <w:color w:val="000000" w:themeColor="text1"/>
        </w:rPr>
        <w:t xml:space="preserve">Although mode-split data (percentage of travellers using a particular type of transportation or number of trips using said type) should not form the basis of targets, resultant mode-splits should be reported (in terms of proportions of total trips and quantities) as part of the monitoring reports. </w:t>
      </w:r>
    </w:p>
    <w:p w14:paraId="6B19312F" w14:textId="77777777" w:rsidR="00F45943" w:rsidRDefault="00F45943" w:rsidP="00B87736">
      <w:pPr>
        <w:pStyle w:val="BulletList1"/>
        <w:numPr>
          <w:ilvl w:val="0"/>
          <w:numId w:val="0"/>
        </w:numPr>
        <w:ind w:left="567"/>
        <w:rPr>
          <w:rFonts w:ascii="Calibri" w:hAnsi="Calibri"/>
          <w:color w:val="000000" w:themeColor="text1"/>
        </w:rPr>
      </w:pPr>
    </w:p>
    <w:p w14:paraId="4080CFF6" w14:textId="77777777" w:rsidR="006D3028" w:rsidRDefault="00F45943" w:rsidP="00B87736">
      <w:pPr>
        <w:pStyle w:val="BulletList1"/>
        <w:numPr>
          <w:ilvl w:val="0"/>
          <w:numId w:val="0"/>
        </w:numPr>
        <w:ind w:left="567"/>
        <w:rPr>
          <w:rFonts w:ascii="Calibri" w:hAnsi="Calibri"/>
          <w:color w:val="000000" w:themeColor="text1"/>
        </w:rPr>
      </w:pPr>
      <w:r>
        <w:rPr>
          <w:rFonts w:ascii="Calibri" w:hAnsi="Calibri"/>
          <w:color w:val="000000" w:themeColor="text1"/>
        </w:rPr>
        <w:t>Measures implemented as part of the Travel Plan</w:t>
      </w:r>
      <w:r w:rsidR="006D3028">
        <w:rPr>
          <w:rFonts w:ascii="Calibri" w:hAnsi="Calibri"/>
          <w:color w:val="000000" w:themeColor="text1"/>
        </w:rPr>
        <w:t xml:space="preserve"> </w:t>
      </w:r>
      <w:r>
        <w:rPr>
          <w:rFonts w:ascii="Calibri" w:hAnsi="Calibri"/>
          <w:color w:val="000000" w:themeColor="text1"/>
        </w:rPr>
        <w:t>should also be subject to ongoing monito</w:t>
      </w:r>
      <w:r w:rsidR="006D3028">
        <w:rPr>
          <w:rFonts w:ascii="Calibri" w:hAnsi="Calibri"/>
          <w:color w:val="000000" w:themeColor="text1"/>
        </w:rPr>
        <w:t xml:space="preserve">ring as part of the Travel Plan. </w:t>
      </w:r>
      <w:bookmarkStart w:id="29" w:name="_GoBack"/>
      <w:bookmarkEnd w:id="29"/>
    </w:p>
    <w:p w14:paraId="6A17267A" w14:textId="0FBA785A" w:rsidR="009D7A22" w:rsidRPr="00BB03A2" w:rsidRDefault="009C3258" w:rsidP="00426267">
      <w:pPr>
        <w:pStyle w:val="Heading1"/>
        <w:spacing w:before="0" w:after="0"/>
        <w:rPr>
          <w:rFonts w:ascii="Calibri" w:hAnsi="Calibri"/>
          <w:b/>
          <w:color w:val="auto"/>
          <w:sz w:val="40"/>
          <w:szCs w:val="40"/>
          <w:u w:val="single"/>
        </w:rPr>
      </w:pPr>
      <w:bookmarkStart w:id="30" w:name="_Toc506107223"/>
      <w:r>
        <w:rPr>
          <w:rFonts w:ascii="Calibri" w:hAnsi="Calibri"/>
          <w:b/>
          <w:color w:val="auto"/>
          <w:sz w:val="40"/>
          <w:szCs w:val="40"/>
          <w:u w:val="single"/>
        </w:rPr>
        <w:lastRenderedPageBreak/>
        <w:t>C</w:t>
      </w:r>
      <w:r w:rsidR="009D7A22" w:rsidRPr="00BB03A2">
        <w:rPr>
          <w:rFonts w:ascii="Calibri" w:hAnsi="Calibri"/>
          <w:b/>
          <w:color w:val="auto"/>
          <w:sz w:val="40"/>
          <w:szCs w:val="40"/>
          <w:u w:val="single"/>
        </w:rPr>
        <w:t>ontact details</w:t>
      </w:r>
      <w:bookmarkEnd w:id="30"/>
    </w:p>
    <w:p w14:paraId="152C0FB5" w14:textId="77777777" w:rsidR="009D7A22" w:rsidRPr="00EA4C2A" w:rsidRDefault="009D7A22" w:rsidP="00CB7A58">
      <w:pPr>
        <w:pStyle w:val="Text"/>
        <w:numPr>
          <w:ilvl w:val="0"/>
          <w:numId w:val="0"/>
        </w:numPr>
        <w:ind w:left="567"/>
        <w:rPr>
          <w:rFonts w:ascii="Calibri" w:hAnsi="Calibri"/>
        </w:rPr>
      </w:pPr>
      <w:r w:rsidRPr="00EA4C2A">
        <w:rPr>
          <w:rFonts w:ascii="Calibri" w:hAnsi="Calibri"/>
        </w:rPr>
        <w:t>Further details regarding this T</w:t>
      </w:r>
      <w:r w:rsidR="00D87B06" w:rsidRPr="00EA4C2A">
        <w:rPr>
          <w:rFonts w:ascii="Calibri" w:hAnsi="Calibri"/>
        </w:rPr>
        <w:t xml:space="preserve">ravel Plan can be obtained from the Travel Plan coordinator: </w:t>
      </w:r>
    </w:p>
    <w:p w14:paraId="5663501E" w14:textId="77777777" w:rsidR="00D87B06" w:rsidRPr="00EA4C2A" w:rsidRDefault="00D87B06" w:rsidP="00426267">
      <w:pPr>
        <w:pStyle w:val="Caption"/>
        <w:rPr>
          <w:rFonts w:ascii="Calibri" w:hAnsi="Calibri"/>
          <w:b/>
          <w:color w:val="auto"/>
        </w:rPr>
      </w:pPr>
      <w:bookmarkStart w:id="31" w:name="_Toc465074206"/>
      <w:r w:rsidRPr="00EA4C2A">
        <w:rPr>
          <w:rFonts w:ascii="Calibri" w:hAnsi="Calibri"/>
          <w:b/>
          <w:color w:val="auto"/>
        </w:rPr>
        <w:t xml:space="preserve">Table </w:t>
      </w:r>
      <w:r w:rsidR="00577C1D" w:rsidRPr="00EA4C2A">
        <w:rPr>
          <w:rFonts w:ascii="Calibri" w:hAnsi="Calibri"/>
          <w:b/>
          <w:color w:val="auto"/>
        </w:rPr>
        <w:fldChar w:fldCharType="begin"/>
      </w:r>
      <w:r w:rsidR="00577C1D" w:rsidRPr="00EA4C2A">
        <w:rPr>
          <w:rFonts w:ascii="Calibri" w:hAnsi="Calibri"/>
          <w:b/>
          <w:color w:val="auto"/>
        </w:rPr>
        <w:instrText xml:space="preserve"> STYLEREF 1 \s </w:instrText>
      </w:r>
      <w:r w:rsidR="00577C1D" w:rsidRPr="00EA4C2A">
        <w:rPr>
          <w:rFonts w:ascii="Calibri" w:hAnsi="Calibri"/>
          <w:b/>
          <w:color w:val="auto"/>
        </w:rPr>
        <w:fldChar w:fldCharType="separate"/>
      </w:r>
      <w:r w:rsidR="00577C1D" w:rsidRPr="00EA4C2A">
        <w:rPr>
          <w:rFonts w:ascii="Calibri" w:hAnsi="Calibri"/>
          <w:b/>
          <w:noProof/>
          <w:color w:val="auto"/>
        </w:rPr>
        <w:t>6</w:t>
      </w:r>
      <w:r w:rsidR="00577C1D" w:rsidRPr="00EA4C2A">
        <w:rPr>
          <w:rFonts w:ascii="Calibri" w:hAnsi="Calibri"/>
          <w:b/>
          <w:noProof/>
          <w:color w:val="auto"/>
        </w:rPr>
        <w:fldChar w:fldCharType="end"/>
      </w:r>
      <w:r w:rsidRPr="00EA4C2A">
        <w:rPr>
          <w:rFonts w:ascii="Calibri" w:hAnsi="Calibri"/>
          <w:b/>
          <w:color w:val="auto"/>
        </w:rPr>
        <w:noBreakHyphen/>
      </w:r>
      <w:r w:rsidR="00577C1D" w:rsidRPr="00EA4C2A">
        <w:rPr>
          <w:rFonts w:ascii="Calibri" w:hAnsi="Calibri"/>
          <w:b/>
          <w:color w:val="auto"/>
        </w:rPr>
        <w:fldChar w:fldCharType="begin"/>
      </w:r>
      <w:r w:rsidR="00577C1D" w:rsidRPr="00EA4C2A">
        <w:rPr>
          <w:rFonts w:ascii="Calibri" w:hAnsi="Calibri"/>
          <w:b/>
          <w:color w:val="auto"/>
        </w:rPr>
        <w:instrText xml:space="preserve"> SEQ Table \* ARABIC \s 1 </w:instrText>
      </w:r>
      <w:r w:rsidR="00577C1D" w:rsidRPr="00EA4C2A">
        <w:rPr>
          <w:rFonts w:ascii="Calibri" w:hAnsi="Calibri"/>
          <w:b/>
          <w:color w:val="auto"/>
        </w:rPr>
        <w:fldChar w:fldCharType="separate"/>
      </w:r>
      <w:r w:rsidR="00577C1D" w:rsidRPr="00EA4C2A">
        <w:rPr>
          <w:rFonts w:ascii="Calibri" w:hAnsi="Calibri"/>
          <w:b/>
          <w:noProof/>
          <w:color w:val="auto"/>
        </w:rPr>
        <w:t>1</w:t>
      </w:r>
      <w:r w:rsidR="00577C1D" w:rsidRPr="00EA4C2A">
        <w:rPr>
          <w:rFonts w:ascii="Calibri" w:hAnsi="Calibri"/>
          <w:b/>
          <w:noProof/>
          <w:color w:val="auto"/>
        </w:rPr>
        <w:fldChar w:fldCharType="end"/>
      </w:r>
      <w:r w:rsidRPr="00EA4C2A">
        <w:rPr>
          <w:rFonts w:ascii="Calibri" w:hAnsi="Calibri"/>
          <w:b/>
          <w:color w:val="auto"/>
        </w:rPr>
        <w:t>: Travel Plan coordinator details</w:t>
      </w:r>
      <w:bookmarkEnd w:id="31"/>
    </w:p>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6611"/>
      </w:tblGrid>
      <w:tr w:rsidR="00D87B06" w:rsidRPr="00EA4C2A" w14:paraId="6EF60D84" w14:textId="77777777" w:rsidTr="00426267">
        <w:trPr>
          <w:trHeight w:val="109"/>
        </w:trPr>
        <w:tc>
          <w:tcPr>
            <w:tcW w:w="2410" w:type="dxa"/>
            <w:shd w:val="clear" w:color="auto" w:fill="D9D9D9" w:themeFill="background1" w:themeFillShade="D9"/>
          </w:tcPr>
          <w:p w14:paraId="3B058609" w14:textId="77777777" w:rsidR="00D87B06" w:rsidRPr="0055290C" w:rsidRDefault="0055290C" w:rsidP="00844939">
            <w:pPr>
              <w:pStyle w:val="LTabletext"/>
              <w:rPr>
                <w:rFonts w:ascii="Calibri" w:hAnsi="Calibri"/>
                <w:sz w:val="24"/>
                <w:szCs w:val="24"/>
              </w:rPr>
            </w:pPr>
            <w:r w:rsidRPr="0055290C">
              <w:rPr>
                <w:rFonts w:ascii="Calibri" w:hAnsi="Calibri"/>
                <w:sz w:val="24"/>
                <w:szCs w:val="24"/>
              </w:rPr>
              <w:t>Full n</w:t>
            </w:r>
            <w:r w:rsidR="00D87B06" w:rsidRPr="0055290C">
              <w:rPr>
                <w:rFonts w:ascii="Calibri" w:hAnsi="Calibri"/>
                <w:sz w:val="24"/>
                <w:szCs w:val="24"/>
              </w:rPr>
              <w:t>ame</w:t>
            </w:r>
          </w:p>
        </w:tc>
        <w:tc>
          <w:tcPr>
            <w:tcW w:w="6611" w:type="dxa"/>
          </w:tcPr>
          <w:p w14:paraId="5DF3D9C4" w14:textId="77777777" w:rsidR="00D87B06" w:rsidRPr="0055290C" w:rsidRDefault="008E7604" w:rsidP="0055290C">
            <w:pPr>
              <w:pStyle w:val="LTabletext"/>
              <w:rPr>
                <w:rFonts w:ascii="Calibri" w:hAnsi="Calibri"/>
                <w:sz w:val="24"/>
                <w:szCs w:val="24"/>
              </w:rPr>
            </w:pPr>
            <w:r w:rsidRPr="008E7604">
              <w:rPr>
                <w:rFonts w:ascii="Calibri" w:hAnsi="Calibri"/>
                <w:sz w:val="24"/>
                <w:szCs w:val="24"/>
                <w:highlight w:val="yellow"/>
              </w:rPr>
              <w:t>[Insert details]</w:t>
            </w:r>
          </w:p>
        </w:tc>
      </w:tr>
      <w:tr w:rsidR="00D87B06" w:rsidRPr="00EA4C2A" w14:paraId="3BF1C857" w14:textId="77777777" w:rsidTr="00426267">
        <w:tc>
          <w:tcPr>
            <w:tcW w:w="2410" w:type="dxa"/>
            <w:shd w:val="clear" w:color="auto" w:fill="D9D9D9" w:themeFill="background1" w:themeFillShade="D9"/>
          </w:tcPr>
          <w:p w14:paraId="70716E92" w14:textId="77777777" w:rsidR="00D87B06" w:rsidRPr="0055290C" w:rsidRDefault="00D87B06" w:rsidP="00844939">
            <w:pPr>
              <w:pStyle w:val="LTabletext"/>
              <w:rPr>
                <w:rFonts w:ascii="Calibri" w:hAnsi="Calibri"/>
                <w:sz w:val="24"/>
                <w:szCs w:val="24"/>
              </w:rPr>
            </w:pPr>
            <w:r w:rsidRPr="0055290C">
              <w:rPr>
                <w:rFonts w:ascii="Calibri" w:hAnsi="Calibri"/>
                <w:sz w:val="24"/>
                <w:szCs w:val="24"/>
              </w:rPr>
              <w:t xml:space="preserve">Telephone </w:t>
            </w:r>
            <w:r w:rsidR="0055290C" w:rsidRPr="0055290C">
              <w:rPr>
                <w:rFonts w:ascii="Calibri" w:hAnsi="Calibri"/>
                <w:sz w:val="24"/>
                <w:szCs w:val="24"/>
              </w:rPr>
              <w:t>number/s</w:t>
            </w:r>
          </w:p>
        </w:tc>
        <w:tc>
          <w:tcPr>
            <w:tcW w:w="6611" w:type="dxa"/>
          </w:tcPr>
          <w:p w14:paraId="4AABCD5A" w14:textId="77777777" w:rsidR="00D87B06" w:rsidRPr="0055290C" w:rsidRDefault="008E7604" w:rsidP="0055290C">
            <w:pPr>
              <w:pStyle w:val="LTabletext"/>
              <w:rPr>
                <w:rFonts w:ascii="Calibri" w:hAnsi="Calibri"/>
                <w:sz w:val="24"/>
                <w:szCs w:val="24"/>
              </w:rPr>
            </w:pPr>
            <w:r w:rsidRPr="008E7604">
              <w:rPr>
                <w:rFonts w:ascii="Calibri" w:hAnsi="Calibri"/>
                <w:sz w:val="24"/>
                <w:szCs w:val="24"/>
                <w:highlight w:val="yellow"/>
              </w:rPr>
              <w:t>[Insert details]</w:t>
            </w:r>
          </w:p>
        </w:tc>
      </w:tr>
      <w:tr w:rsidR="00D87B06" w:rsidRPr="00EA4C2A" w14:paraId="29563DD0" w14:textId="77777777" w:rsidTr="00426267">
        <w:tc>
          <w:tcPr>
            <w:tcW w:w="2410" w:type="dxa"/>
            <w:shd w:val="clear" w:color="auto" w:fill="D9D9D9" w:themeFill="background1" w:themeFillShade="D9"/>
          </w:tcPr>
          <w:p w14:paraId="459F98DB" w14:textId="77777777" w:rsidR="00D87B06" w:rsidRPr="0055290C" w:rsidRDefault="00D87B06" w:rsidP="00844939">
            <w:pPr>
              <w:pStyle w:val="LTabletext"/>
              <w:rPr>
                <w:rFonts w:ascii="Calibri" w:hAnsi="Calibri"/>
                <w:sz w:val="24"/>
                <w:szCs w:val="24"/>
              </w:rPr>
            </w:pPr>
            <w:r w:rsidRPr="0055290C">
              <w:rPr>
                <w:rFonts w:ascii="Calibri" w:hAnsi="Calibri"/>
                <w:sz w:val="24"/>
                <w:szCs w:val="24"/>
              </w:rPr>
              <w:t>Email</w:t>
            </w:r>
            <w:r w:rsidR="0055290C" w:rsidRPr="0055290C">
              <w:rPr>
                <w:rFonts w:ascii="Calibri" w:hAnsi="Calibri"/>
                <w:sz w:val="24"/>
                <w:szCs w:val="24"/>
              </w:rPr>
              <w:t xml:space="preserve"> address</w:t>
            </w:r>
          </w:p>
        </w:tc>
        <w:tc>
          <w:tcPr>
            <w:tcW w:w="6611" w:type="dxa"/>
          </w:tcPr>
          <w:p w14:paraId="16B7EEF0" w14:textId="77777777" w:rsidR="00D87B06" w:rsidRPr="0055290C" w:rsidRDefault="008E7604" w:rsidP="0055290C">
            <w:pPr>
              <w:pStyle w:val="LTabletext"/>
              <w:rPr>
                <w:rFonts w:ascii="Calibri" w:hAnsi="Calibri"/>
                <w:sz w:val="24"/>
                <w:szCs w:val="24"/>
              </w:rPr>
            </w:pPr>
            <w:r w:rsidRPr="008E7604">
              <w:rPr>
                <w:rFonts w:ascii="Calibri" w:hAnsi="Calibri"/>
                <w:sz w:val="24"/>
                <w:szCs w:val="24"/>
                <w:highlight w:val="yellow"/>
              </w:rPr>
              <w:t>[Insert details]</w:t>
            </w:r>
          </w:p>
        </w:tc>
      </w:tr>
    </w:tbl>
    <w:p w14:paraId="2ADE6ACC" w14:textId="77777777" w:rsidR="00AE1662" w:rsidRDefault="00AE1662" w:rsidP="00426267">
      <w:pPr>
        <w:rPr>
          <w:rFonts w:ascii="Calibri" w:eastAsia="Meiryo UI" w:hAnsi="Calibri" w:cs="Open Sans"/>
        </w:rPr>
      </w:pPr>
    </w:p>
    <w:p w14:paraId="22669BD2" w14:textId="5BCF9CF3" w:rsidR="00AE1662" w:rsidRPr="00EA4C2A" w:rsidRDefault="009C3258" w:rsidP="009C3258">
      <w:pPr>
        <w:tabs>
          <w:tab w:val="left" w:pos="7632"/>
        </w:tabs>
        <w:rPr>
          <w:rFonts w:ascii="Calibri" w:hAnsi="Calibri"/>
        </w:rPr>
      </w:pPr>
      <w:r>
        <w:rPr>
          <w:rFonts w:ascii="Calibri" w:eastAsia="Meiryo UI" w:hAnsi="Calibri" w:cs="Open Sans"/>
        </w:rPr>
        <w:tab/>
      </w:r>
    </w:p>
    <w:sectPr w:rsidR="00AE1662" w:rsidRPr="00EA4C2A" w:rsidSect="00BA3EF6">
      <w:headerReference w:type="default" r:id="rId16"/>
      <w:footerReference w:type="default" r:id="rId17"/>
      <w:pgSz w:w="11906" w:h="16838"/>
      <w:pgMar w:top="1985" w:right="1440" w:bottom="1985"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AF50A" w14:textId="77777777" w:rsidR="00AD6F38" w:rsidRDefault="00AD6F38" w:rsidP="006C2E6D">
      <w:pPr>
        <w:spacing w:after="0" w:line="240" w:lineRule="auto"/>
      </w:pPr>
      <w:r>
        <w:separator/>
      </w:r>
    </w:p>
  </w:endnote>
  <w:endnote w:type="continuationSeparator" w:id="0">
    <w:p w14:paraId="59416CAB" w14:textId="77777777" w:rsidR="00AD6F38" w:rsidRDefault="00AD6F38" w:rsidP="006C2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3C6F6AA-D42A-4AEB-9262-069461BD5F94}"/>
  </w:font>
  <w:font w:name="Times New Roman">
    <w:panose1 w:val="02020603050405020304"/>
    <w:charset w:val="00"/>
    <w:family w:val="roman"/>
    <w:pitch w:val="variable"/>
    <w:sig w:usb0="E0002EFF" w:usb1="C0007843" w:usb2="00000009" w:usb3="00000000" w:csb0="000001FF" w:csb1="00000000"/>
    <w:embedRegular r:id="rId2" w:fontKey="{7FF8EB8E-7485-450D-8A39-3C4725DBB9DD}"/>
    <w:embedBold r:id="rId3" w:fontKey="{9BAC2D26-0219-47F4-896D-2F9EF689B069}"/>
    <w:embedItalic r:id="rId4" w:fontKey="{B4D29B14-7525-4575-863E-DF8AA6767D64}"/>
  </w:font>
  <w:font w:name="Calibri">
    <w:panose1 w:val="020F0502020204030204"/>
    <w:charset w:val="00"/>
    <w:family w:val="swiss"/>
    <w:pitch w:val="variable"/>
    <w:sig w:usb0="E00002FF" w:usb1="4000ACFF" w:usb2="00000001" w:usb3="00000000" w:csb0="0000019F" w:csb1="00000000"/>
    <w:embedRegular r:id="rId5" w:fontKey="{AAEE22BA-3F9D-4A50-A191-630FC0A4541F}"/>
    <w:embedBold r:id="rId6" w:fontKey="{147921BC-A7F5-4291-9BEB-4D00DA049F99}"/>
    <w:embedItalic r:id="rId7" w:fontKey="{0DDB06F0-A42A-4312-81CC-C3B7E6437BC9}"/>
    <w:embedBoldItalic r:id="rId8" w:fontKey="{4138D298-BC85-47F7-A8B0-03FE81CBC87B}"/>
  </w:font>
  <w:font w:name="Meiryo UI">
    <w:panose1 w:val="020B0604030504040204"/>
    <w:charset w:val="80"/>
    <w:family w:val="swiss"/>
    <w:pitch w:val="variable"/>
    <w:sig w:usb0="E00002FF" w:usb1="6AC7FFFF" w:usb2="08000012" w:usb3="00000000" w:csb0="0002009F" w:csb1="00000000"/>
  </w:font>
  <w:font w:name="Open Sans">
    <w:altName w:val="Segoe UI"/>
    <w:charset w:val="00"/>
    <w:family w:val="auto"/>
    <w:pitch w:val="default"/>
    <w:embedRegular r:id="rId9" w:fontKey="{F6E4D0C7-2779-4F01-865A-5BD50845705B}"/>
    <w:embedBold r:id="rId10" w:fontKey="{2B1F2C84-DF90-4412-B0A4-AEBAAAF14897}"/>
    <w:embedItalic r:id="rId11" w:fontKey="{E994C40C-5B08-40FA-BE16-63448F865C45}"/>
  </w:font>
  <w:font w:name="Wingdings">
    <w:panose1 w:val="05000000000000000000"/>
    <w:charset w:val="02"/>
    <w:family w:val="auto"/>
    <w:pitch w:val="variable"/>
    <w:sig w:usb0="00000000" w:usb1="10000000" w:usb2="00000000" w:usb3="00000000" w:csb0="80000000" w:csb1="00000000"/>
    <w:embedRegular r:id="rId12" w:fontKey="{6BF9A64F-3507-4589-BD38-378D6AFFCF54}"/>
  </w:font>
  <w:font w:name="Courier New">
    <w:panose1 w:val="02070309020205020404"/>
    <w:charset w:val="00"/>
    <w:family w:val="modern"/>
    <w:pitch w:val="fixed"/>
    <w:sig w:usb0="E0002AFF" w:usb1="C0007843" w:usb2="00000009" w:usb3="00000000" w:csb0="000001FF" w:csb1="00000000"/>
    <w:embedRegular r:id="rId13" w:fontKey="{D9E2E3A5-0CF0-462B-9C37-20FA41655CB2}"/>
  </w:font>
  <w:font w:name="Lato">
    <w:altName w:val="Calibri"/>
    <w:charset w:val="00"/>
    <w:family w:val="auto"/>
    <w:pitch w:val="default"/>
    <w:embedRegular r:id="rId14" w:fontKey="{918D409B-D19F-421A-81BB-161F9B7BE514}"/>
    <w:embedBold r:id="rId15" w:fontKey="{73A2EC36-FB20-496B-B9E1-71CB5809F1F4}"/>
    <w:embedItalic r:id="rId16" w:fontKey="{9998D0C2-B92F-4216-B7E7-564418CE0EC3}"/>
  </w:font>
  <w:font w:name="Raleway Medium">
    <w:altName w:val="Trebuchet MS"/>
    <w:charset w:val="00"/>
    <w:family w:val="swiss"/>
    <w:pitch w:val="variable"/>
    <w:sig w:usb0="A00002FF" w:usb1="5000205B" w:usb2="00000000" w:usb3="00000000" w:csb0="00000097" w:csb1="00000000"/>
    <w:embedRegular r:id="rId17" w:fontKey="{28EA9DE1-D4F0-4227-AC35-A494CC1F7CC2}"/>
  </w:font>
  <w:font w:name="Segoe UI">
    <w:panose1 w:val="020B0502040204020203"/>
    <w:charset w:val="00"/>
    <w:family w:val="swiss"/>
    <w:pitch w:val="variable"/>
    <w:sig w:usb0="E4002EFF" w:usb1="C000E47F" w:usb2="00000009" w:usb3="00000000" w:csb0="000001FF" w:csb1="00000000"/>
    <w:embedRegular r:id="rId18" w:fontKey="{FD8DD3E4-BA04-44E2-BBCC-4CD3319AF12F}"/>
  </w:font>
  <w:font w:name="Arial">
    <w:panose1 w:val="020B0604020202020204"/>
    <w:charset w:val="00"/>
    <w:family w:val="swiss"/>
    <w:pitch w:val="variable"/>
    <w:sig w:usb0="E0002AFF" w:usb1="C0007843" w:usb2="00000009" w:usb3="00000000" w:csb0="000001FF" w:csb1="00000000"/>
    <w:embedRegular r:id="rId19" w:fontKey="{E4B88DB1-9AF4-4A2C-A85D-81E45B429011}"/>
    <w:embedBold r:id="rId20" w:fontKey="{8E576606-AB44-4BB3-8EBD-1B5074375D2E}"/>
  </w:font>
  <w:font w:name="Calibri Light">
    <w:panose1 w:val="020F0302020204030204"/>
    <w:charset w:val="00"/>
    <w:family w:val="swiss"/>
    <w:pitch w:val="variable"/>
    <w:sig w:usb0="A00002EF" w:usb1="4000207B" w:usb2="00000000" w:usb3="00000000" w:csb0="0000019F" w:csb1="00000000"/>
    <w:embedRegular r:id="rId21" w:fontKey="{FFA659DF-83A4-4629-BEB8-AD7931756F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DBBEF" w14:textId="77777777" w:rsidR="00AB6075" w:rsidRDefault="00AB6075">
    <w:pPr>
      <w:pStyle w:val="Footer"/>
    </w:pPr>
    <w:r>
      <w:ptab w:relativeTo="margin" w:alignment="center" w:leader="none"/>
    </w:r>
    <w:r w:rsidRPr="006C2E6D">
      <w:rPr>
        <w:rStyle w:val="HeaderFooterChar"/>
      </w:rPr>
      <w:fldChar w:fldCharType="begin"/>
    </w:r>
    <w:r w:rsidRPr="006C2E6D">
      <w:rPr>
        <w:rStyle w:val="HeaderFooterChar"/>
      </w:rPr>
      <w:instrText xml:space="preserve"> PAGE   \* MERGEFORMAT </w:instrText>
    </w:r>
    <w:r w:rsidRPr="006C2E6D">
      <w:rPr>
        <w:rStyle w:val="HeaderFooterChar"/>
      </w:rPr>
      <w:fldChar w:fldCharType="separate"/>
    </w:r>
    <w:r>
      <w:rPr>
        <w:rStyle w:val="HeaderFooterChar"/>
        <w:noProof/>
      </w:rPr>
      <w:t>ii</w:t>
    </w:r>
    <w:r w:rsidRPr="006C2E6D">
      <w:rPr>
        <w:rStyle w:val="HeaderFooterChar"/>
      </w:rPr>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CCB48" w14:textId="77777777" w:rsidR="00AB6075" w:rsidRDefault="00AB6075">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1DFA8" w14:textId="77777777" w:rsidR="00AD6F38" w:rsidRDefault="00AD6F38" w:rsidP="006C2E6D">
      <w:pPr>
        <w:spacing w:after="0" w:line="240" w:lineRule="auto"/>
      </w:pPr>
      <w:r>
        <w:separator/>
      </w:r>
    </w:p>
  </w:footnote>
  <w:footnote w:type="continuationSeparator" w:id="0">
    <w:p w14:paraId="2C664094" w14:textId="77777777" w:rsidR="00AD6F38" w:rsidRDefault="00AD6F38" w:rsidP="006C2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E121" w14:textId="77777777" w:rsidR="00AB6075" w:rsidRPr="0004683C" w:rsidRDefault="00AB6075" w:rsidP="00ED3299">
    <w:pPr>
      <w:pStyle w:val="HeaderFooter"/>
      <w:rPr>
        <w:rFonts w:asciiTheme="minorHAnsi" w:hAnsiTheme="minorHAnsi"/>
      </w:rPr>
    </w:pPr>
    <w:r w:rsidRPr="0004683C">
      <w:rPr>
        <w:rFonts w:asciiTheme="minorHAnsi" w:hAnsiTheme="minorHAnsi"/>
      </w:rPr>
      <w:t xml:space="preserve"> </w:t>
    </w:r>
    <w:r w:rsidRPr="0004683C">
      <w:rPr>
        <w:rFonts w:asciiTheme="minorHAnsi" w:hAnsiTheme="minorHAnsi"/>
        <w:highlight w:val="yellow"/>
      </w:rPr>
      <w:t>[Insert organisation name here]</w:t>
    </w:r>
    <w:r w:rsidRPr="0004683C">
      <w:rPr>
        <w:rFonts w:asciiTheme="minorHAnsi" w:hAnsiTheme="minorHAnsi"/>
      </w:rPr>
      <w:t xml:space="preserve"> Travel</w:t>
    </w:r>
    <w:r w:rsidRPr="00EA4C2A">
      <w:rPr>
        <w:rFonts w:asciiTheme="minorHAnsi" w:hAnsiTheme="minorHAnsi"/>
      </w:rPr>
      <w:t xml:space="preserve"> </w:t>
    </w:r>
    <w:r w:rsidRPr="0004683C">
      <w:rPr>
        <w:rFonts w:asciiTheme="minorHAnsi" w:hAnsiTheme="minorHAnsi"/>
      </w:rPr>
      <w:t xml:space="preserve">Plan                                                                                                     </w:t>
    </w:r>
    <w:r w:rsidRPr="0004683C">
      <w:rPr>
        <w:rFonts w:asciiTheme="minorHAnsi" w:hAnsiTheme="minorHAnsi"/>
        <w:highlight w:val="yellow"/>
      </w:rPr>
      <w:t>Yellow highlighted sections</w:t>
    </w:r>
    <w:r w:rsidRPr="0004683C">
      <w:rPr>
        <w:rFonts w:asciiTheme="minorHAnsi" w:hAnsiTheme="minorHAnsi"/>
      </w:rPr>
      <w:t xml:space="preserve"> = please complete</w:t>
    </w:r>
  </w:p>
  <w:p w14:paraId="21C66A42" w14:textId="77777777" w:rsidR="00AB6075" w:rsidRPr="00EA4C2A" w:rsidRDefault="00AB6075" w:rsidP="006C2E6D">
    <w:pPr>
      <w:pStyle w:val="HeaderFooter"/>
      <w:rPr>
        <w:rFonts w:asciiTheme="minorHAnsi" w:hAnsiTheme="minorHAnsi"/>
      </w:rPr>
    </w:pPr>
    <w:r>
      <w:rPr>
        <w:rFonts w:asciiTheme="minorHAnsi" w:hAnsiTheme="minorHAns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01139" w14:textId="77777777" w:rsidR="00AB6075" w:rsidRDefault="00AB6075" w:rsidP="00EA4C2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F743E" w14:textId="77777777" w:rsidR="00AB6075" w:rsidRPr="00AE1662" w:rsidRDefault="00AB6075" w:rsidP="00AE1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1AD9"/>
    <w:multiLevelType w:val="multilevel"/>
    <w:tmpl w:val="7806E2AE"/>
    <w:lvl w:ilvl="0">
      <w:start w:val="1"/>
      <w:numFmt w:val="bullet"/>
      <w:pStyle w:val="BulletList1"/>
      <w:lvlText w:val=""/>
      <w:lvlJc w:val="left"/>
      <w:pPr>
        <w:ind w:left="992" w:hanging="425"/>
      </w:pPr>
      <w:rPr>
        <w:rFonts w:ascii="Symbol" w:hAnsi="Symbol"/>
        <w:color w:val="0D4D26"/>
        <w:spacing w:val="0"/>
        <w:sz w:val="21"/>
      </w:rPr>
    </w:lvl>
    <w:lvl w:ilvl="1">
      <w:numFmt w:val="bullet"/>
      <w:pStyle w:val="BulletList2"/>
      <w:lvlText w:val="-"/>
      <w:lvlJc w:val="left"/>
      <w:pPr>
        <w:ind w:left="1352" w:hanging="360"/>
      </w:pPr>
      <w:rPr>
        <w:rFonts w:ascii="Calibri" w:eastAsia="Meiryo UI" w:hAnsi="Calibri" w:cs="Open Sans" w:hint="default"/>
      </w:rPr>
    </w:lvl>
    <w:lvl w:ilvl="2">
      <w:start w:val="1"/>
      <w:numFmt w:val="bullet"/>
      <w:lvlText w:val=""/>
      <w:lvlJc w:val="left"/>
      <w:pPr>
        <w:tabs>
          <w:tab w:val="num" w:pos="1417"/>
        </w:tabs>
        <w:ind w:left="1842" w:hanging="425"/>
      </w:pPr>
      <w:rPr>
        <w:rFonts w:ascii="Wingdings" w:hAnsi="Wingdings" w:hint="default"/>
      </w:rPr>
    </w:lvl>
    <w:lvl w:ilvl="3">
      <w:start w:val="1"/>
      <w:numFmt w:val="bullet"/>
      <w:lvlText w:val=""/>
      <w:lvlJc w:val="left"/>
      <w:pPr>
        <w:tabs>
          <w:tab w:val="num" w:pos="1842"/>
        </w:tabs>
        <w:ind w:left="2267" w:hanging="425"/>
      </w:pPr>
      <w:rPr>
        <w:rFonts w:ascii="Symbol" w:hAnsi="Symbol" w:hint="default"/>
      </w:rPr>
    </w:lvl>
    <w:lvl w:ilvl="4">
      <w:start w:val="1"/>
      <w:numFmt w:val="bullet"/>
      <w:lvlText w:val="o"/>
      <w:lvlJc w:val="left"/>
      <w:pPr>
        <w:tabs>
          <w:tab w:val="num" w:pos="2267"/>
        </w:tabs>
        <w:ind w:left="2692" w:hanging="425"/>
      </w:pPr>
      <w:rPr>
        <w:rFonts w:ascii="Courier New" w:hAnsi="Courier New" w:cs="Courier New" w:hint="default"/>
      </w:rPr>
    </w:lvl>
    <w:lvl w:ilvl="5">
      <w:start w:val="1"/>
      <w:numFmt w:val="bullet"/>
      <w:lvlText w:val=""/>
      <w:lvlJc w:val="left"/>
      <w:pPr>
        <w:tabs>
          <w:tab w:val="num" w:pos="2692"/>
        </w:tabs>
        <w:ind w:left="3117" w:hanging="425"/>
      </w:pPr>
      <w:rPr>
        <w:rFonts w:ascii="Wingdings" w:hAnsi="Wingdings" w:hint="default"/>
      </w:rPr>
    </w:lvl>
    <w:lvl w:ilvl="6">
      <w:start w:val="1"/>
      <w:numFmt w:val="bullet"/>
      <w:lvlText w:val=""/>
      <w:lvlJc w:val="left"/>
      <w:pPr>
        <w:tabs>
          <w:tab w:val="num" w:pos="3117"/>
        </w:tabs>
        <w:ind w:left="3542" w:hanging="425"/>
      </w:pPr>
      <w:rPr>
        <w:rFonts w:ascii="Symbol" w:hAnsi="Symbol" w:hint="default"/>
      </w:rPr>
    </w:lvl>
    <w:lvl w:ilvl="7">
      <w:start w:val="1"/>
      <w:numFmt w:val="bullet"/>
      <w:lvlText w:val="o"/>
      <w:lvlJc w:val="left"/>
      <w:pPr>
        <w:tabs>
          <w:tab w:val="num" w:pos="3542"/>
        </w:tabs>
        <w:ind w:left="3967" w:hanging="425"/>
      </w:pPr>
      <w:rPr>
        <w:rFonts w:ascii="Courier New" w:hAnsi="Courier New" w:cs="Courier New" w:hint="default"/>
      </w:rPr>
    </w:lvl>
    <w:lvl w:ilvl="8">
      <w:start w:val="1"/>
      <w:numFmt w:val="bullet"/>
      <w:lvlText w:val=""/>
      <w:lvlJc w:val="left"/>
      <w:pPr>
        <w:tabs>
          <w:tab w:val="num" w:pos="3967"/>
        </w:tabs>
        <w:ind w:left="4392" w:hanging="425"/>
      </w:pPr>
      <w:rPr>
        <w:rFonts w:ascii="Wingdings" w:hAnsi="Wingdings" w:hint="default"/>
      </w:rPr>
    </w:lvl>
  </w:abstractNum>
  <w:abstractNum w:abstractNumId="1" w15:restartNumberingAfterBreak="0">
    <w:nsid w:val="0D313EE5"/>
    <w:multiLevelType w:val="multilevel"/>
    <w:tmpl w:val="2A1CEA68"/>
    <w:lvl w:ilvl="0">
      <w:start w:val="1"/>
      <w:numFmt w:val="decimal"/>
      <w:pStyle w:val="Heading1"/>
      <w:lvlText w:val="%1."/>
      <w:lvlJc w:val="left"/>
      <w:pPr>
        <w:ind w:left="567" w:hanging="567"/>
      </w:pPr>
      <w:rPr>
        <w:rFonts w:hint="default"/>
        <w:color w:val="auto"/>
      </w:rPr>
    </w:lvl>
    <w:lvl w:ilvl="1">
      <w:start w:val="1"/>
      <w:numFmt w:val="decimal"/>
      <w:pStyle w:val="Text"/>
      <w:lvlText w:val="%1.%2"/>
      <w:lvlJc w:val="left"/>
      <w:pPr>
        <w:ind w:left="567" w:hanging="567"/>
      </w:pPr>
      <w:rPr>
        <w:rFonts w:hint="default"/>
        <w:b w:val="0"/>
        <w:i w:val="0"/>
        <w:sz w:val="16"/>
        <w:szCs w:val="16"/>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 w15:restartNumberingAfterBreak="0">
    <w:nsid w:val="2C032F29"/>
    <w:multiLevelType w:val="hybridMultilevel"/>
    <w:tmpl w:val="DD103A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0F605DC"/>
    <w:multiLevelType w:val="hybridMultilevel"/>
    <w:tmpl w:val="15026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174E4D"/>
    <w:multiLevelType w:val="hybridMultilevel"/>
    <w:tmpl w:val="6C4074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7937427"/>
    <w:multiLevelType w:val="multilevel"/>
    <w:tmpl w:val="AEA80102"/>
    <w:styleLink w:val="Checklist"/>
    <w:lvl w:ilvl="0">
      <w:start w:val="1"/>
      <w:numFmt w:val="bullet"/>
      <w:pStyle w:val="Checklist1"/>
      <w:lvlText w:val=""/>
      <w:lvlJc w:val="left"/>
      <w:pPr>
        <w:ind w:left="992" w:hanging="425"/>
      </w:pPr>
      <w:rPr>
        <w:rFonts w:ascii="Wingdings" w:hAnsi="Wingdings" w:hint="default"/>
        <w:color w:val="0D4D26"/>
      </w:rPr>
    </w:lvl>
    <w:lvl w:ilvl="1">
      <w:start w:val="1"/>
      <w:numFmt w:val="bullet"/>
      <w:pStyle w:val="Checklist2"/>
      <w:lvlText w:val=""/>
      <w:lvlJc w:val="left"/>
      <w:pPr>
        <w:ind w:left="992" w:hanging="425"/>
      </w:pPr>
      <w:rPr>
        <w:rFonts w:ascii="Wingdings" w:hAnsi="Wingdings" w:hint="default"/>
        <w:color w:val="FF0000"/>
      </w:rPr>
    </w:lvl>
    <w:lvl w:ilvl="2">
      <w:start w:val="1"/>
      <w:numFmt w:val="bullet"/>
      <w:lvlText w:val=""/>
      <w:lvlJc w:val="left"/>
      <w:pPr>
        <w:ind w:left="992" w:hanging="425"/>
      </w:pPr>
      <w:rPr>
        <w:rFonts w:ascii="Wingdings" w:hAnsi="Wingdings" w:hint="default"/>
      </w:rPr>
    </w:lvl>
    <w:lvl w:ilvl="3">
      <w:start w:val="1"/>
      <w:numFmt w:val="bullet"/>
      <w:lvlText w:val=""/>
      <w:lvlJc w:val="left"/>
      <w:pPr>
        <w:ind w:left="992" w:hanging="425"/>
      </w:pPr>
      <w:rPr>
        <w:rFonts w:ascii="Symbol" w:hAnsi="Symbol" w:hint="default"/>
      </w:rPr>
    </w:lvl>
    <w:lvl w:ilvl="4">
      <w:start w:val="1"/>
      <w:numFmt w:val="bullet"/>
      <w:lvlText w:val="o"/>
      <w:lvlJc w:val="left"/>
      <w:pPr>
        <w:ind w:left="992" w:hanging="425"/>
      </w:pPr>
      <w:rPr>
        <w:rFonts w:ascii="Courier New" w:hAnsi="Courier New" w:cs="Courier New" w:hint="default"/>
      </w:rPr>
    </w:lvl>
    <w:lvl w:ilvl="5">
      <w:start w:val="1"/>
      <w:numFmt w:val="bullet"/>
      <w:lvlText w:val=""/>
      <w:lvlJc w:val="left"/>
      <w:pPr>
        <w:ind w:left="992" w:hanging="425"/>
      </w:pPr>
      <w:rPr>
        <w:rFonts w:ascii="Wingdings" w:hAnsi="Wingdings" w:hint="default"/>
      </w:rPr>
    </w:lvl>
    <w:lvl w:ilvl="6">
      <w:start w:val="1"/>
      <w:numFmt w:val="bullet"/>
      <w:lvlText w:val=""/>
      <w:lvlJc w:val="left"/>
      <w:pPr>
        <w:ind w:left="992" w:hanging="425"/>
      </w:pPr>
      <w:rPr>
        <w:rFonts w:ascii="Symbol" w:hAnsi="Symbol" w:hint="default"/>
      </w:rPr>
    </w:lvl>
    <w:lvl w:ilvl="7">
      <w:start w:val="1"/>
      <w:numFmt w:val="bullet"/>
      <w:lvlText w:val="o"/>
      <w:lvlJc w:val="left"/>
      <w:pPr>
        <w:ind w:left="992" w:hanging="425"/>
      </w:pPr>
      <w:rPr>
        <w:rFonts w:ascii="Courier New" w:hAnsi="Courier New" w:cs="Courier New" w:hint="default"/>
      </w:rPr>
    </w:lvl>
    <w:lvl w:ilvl="8">
      <w:start w:val="1"/>
      <w:numFmt w:val="bullet"/>
      <w:lvlText w:val=""/>
      <w:lvlJc w:val="left"/>
      <w:pPr>
        <w:ind w:left="992" w:hanging="425"/>
      </w:pPr>
      <w:rPr>
        <w:rFonts w:ascii="Wingdings" w:hAnsi="Wingdings" w:hint="default"/>
      </w:rPr>
    </w:lvl>
  </w:abstractNum>
  <w:abstractNum w:abstractNumId="6" w15:restartNumberingAfterBreak="0">
    <w:nsid w:val="61F65EEE"/>
    <w:multiLevelType w:val="hybridMultilevel"/>
    <w:tmpl w:val="32E60C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39E5ED0"/>
    <w:multiLevelType w:val="hybridMultilevel"/>
    <w:tmpl w:val="8D6E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E532C8"/>
    <w:multiLevelType w:val="hybridMultilevel"/>
    <w:tmpl w:val="49469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FAC7673"/>
    <w:multiLevelType w:val="multilevel"/>
    <w:tmpl w:val="FFFAB60A"/>
    <w:lvl w:ilvl="0">
      <w:start w:val="1"/>
      <w:numFmt w:val="decimal"/>
      <w:pStyle w:val="NumberList1"/>
      <w:lvlText w:val="%1)"/>
      <w:lvlJc w:val="left"/>
      <w:pPr>
        <w:ind w:left="992" w:hanging="425"/>
      </w:pPr>
      <w:rPr>
        <w:rFonts w:ascii="Lato" w:hAnsi="Lato" w:hint="default"/>
        <w:color w:val="ED7D31" w:themeColor="accent2"/>
      </w:rPr>
    </w:lvl>
    <w:lvl w:ilvl="1">
      <w:start w:val="1"/>
      <w:numFmt w:val="lowerLetter"/>
      <w:pStyle w:val="NumberList2"/>
      <w:lvlText w:val="%2)"/>
      <w:lvlJc w:val="left"/>
      <w:pPr>
        <w:ind w:left="1417" w:hanging="425"/>
      </w:pPr>
      <w:rPr>
        <w:rFonts w:ascii="Lato" w:hAnsi="Lato" w:hint="default"/>
        <w:color w:val="ED7D31" w:themeColor="accent2"/>
      </w:rPr>
    </w:lvl>
    <w:lvl w:ilvl="2">
      <w:start w:val="1"/>
      <w:numFmt w:val="lowerRoman"/>
      <w:lvlText w:val="%3."/>
      <w:lvlJc w:val="righ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righ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right"/>
      <w:pPr>
        <w:ind w:left="4392" w:hanging="425"/>
      </w:pPr>
      <w:rPr>
        <w:rFonts w:hint="default"/>
      </w:rPr>
    </w:lvl>
  </w:abstractNum>
  <w:num w:numId="1">
    <w:abstractNumId w:val="1"/>
  </w:num>
  <w:num w:numId="2">
    <w:abstractNumId w:val="0"/>
    <w:lvlOverride w:ilvl="0">
      <w:lvl w:ilvl="0">
        <w:start w:val="1"/>
        <w:numFmt w:val="bullet"/>
        <w:pStyle w:val="BulletList1"/>
        <w:lvlText w:val=""/>
        <w:lvlJc w:val="left"/>
        <w:pPr>
          <w:ind w:left="928" w:hanging="360"/>
        </w:pPr>
        <w:rPr>
          <w:rFonts w:ascii="Symbol" w:hAnsi="Symbol" w:hint="default"/>
          <w:color w:val="000000" w:themeColor="text1"/>
        </w:rPr>
      </w:lvl>
    </w:lvlOverride>
    <w:lvlOverride w:ilvl="1">
      <w:lvl w:ilvl="1">
        <w:start w:val="1"/>
        <w:numFmt w:val="bullet"/>
        <w:pStyle w:val="BulletList2"/>
        <w:lvlText w:val="o"/>
        <w:lvlJc w:val="left"/>
        <w:pPr>
          <w:ind w:left="1648" w:hanging="360"/>
        </w:pPr>
        <w:rPr>
          <w:rFonts w:ascii="Courier New" w:hAnsi="Courier New" w:cs="Courier New" w:hint="default"/>
        </w:rPr>
      </w:lvl>
    </w:lvlOverride>
    <w:lvlOverride w:ilvl="2">
      <w:lvl w:ilvl="2" w:tentative="1">
        <w:start w:val="1"/>
        <w:numFmt w:val="bullet"/>
        <w:lvlText w:val=""/>
        <w:lvlJc w:val="left"/>
        <w:pPr>
          <w:ind w:left="2368" w:hanging="360"/>
        </w:pPr>
        <w:rPr>
          <w:rFonts w:ascii="Wingdings" w:hAnsi="Wingdings" w:hint="default"/>
        </w:rPr>
      </w:lvl>
    </w:lvlOverride>
    <w:lvlOverride w:ilvl="3">
      <w:lvl w:ilvl="3" w:tentative="1">
        <w:start w:val="1"/>
        <w:numFmt w:val="bullet"/>
        <w:lvlText w:val=""/>
        <w:lvlJc w:val="left"/>
        <w:pPr>
          <w:ind w:left="3088" w:hanging="360"/>
        </w:pPr>
        <w:rPr>
          <w:rFonts w:ascii="Symbol" w:hAnsi="Symbol" w:hint="default"/>
        </w:rPr>
      </w:lvl>
    </w:lvlOverride>
    <w:lvlOverride w:ilvl="4">
      <w:lvl w:ilvl="4" w:tentative="1">
        <w:start w:val="1"/>
        <w:numFmt w:val="bullet"/>
        <w:lvlText w:val="o"/>
        <w:lvlJc w:val="left"/>
        <w:pPr>
          <w:ind w:left="3808" w:hanging="360"/>
        </w:pPr>
        <w:rPr>
          <w:rFonts w:ascii="Courier New" w:hAnsi="Courier New" w:cs="Courier New" w:hint="default"/>
        </w:rPr>
      </w:lvl>
    </w:lvlOverride>
    <w:lvlOverride w:ilvl="5">
      <w:lvl w:ilvl="5" w:tentative="1">
        <w:start w:val="1"/>
        <w:numFmt w:val="bullet"/>
        <w:lvlText w:val=""/>
        <w:lvlJc w:val="left"/>
        <w:pPr>
          <w:ind w:left="4528" w:hanging="360"/>
        </w:pPr>
        <w:rPr>
          <w:rFonts w:ascii="Wingdings" w:hAnsi="Wingdings" w:hint="default"/>
        </w:rPr>
      </w:lvl>
    </w:lvlOverride>
    <w:lvlOverride w:ilvl="6">
      <w:lvl w:ilvl="6" w:tentative="1">
        <w:start w:val="1"/>
        <w:numFmt w:val="bullet"/>
        <w:lvlText w:val=""/>
        <w:lvlJc w:val="left"/>
        <w:pPr>
          <w:ind w:left="5248" w:hanging="360"/>
        </w:pPr>
        <w:rPr>
          <w:rFonts w:ascii="Symbol" w:hAnsi="Symbol" w:hint="default"/>
        </w:rPr>
      </w:lvl>
    </w:lvlOverride>
    <w:lvlOverride w:ilvl="7">
      <w:lvl w:ilvl="7" w:tentative="1">
        <w:start w:val="1"/>
        <w:numFmt w:val="bullet"/>
        <w:lvlText w:val="o"/>
        <w:lvlJc w:val="left"/>
        <w:pPr>
          <w:ind w:left="5968" w:hanging="360"/>
        </w:pPr>
        <w:rPr>
          <w:rFonts w:ascii="Courier New" w:hAnsi="Courier New" w:cs="Courier New" w:hint="default"/>
        </w:rPr>
      </w:lvl>
    </w:lvlOverride>
    <w:lvlOverride w:ilvl="8">
      <w:lvl w:ilvl="8" w:tentative="1">
        <w:start w:val="1"/>
        <w:numFmt w:val="bullet"/>
        <w:lvlText w:val=""/>
        <w:lvlJc w:val="left"/>
        <w:pPr>
          <w:ind w:left="6688" w:hanging="360"/>
        </w:pPr>
        <w:rPr>
          <w:rFonts w:ascii="Wingdings" w:hAnsi="Wingdings" w:hint="default"/>
        </w:rPr>
      </w:lvl>
    </w:lvlOverride>
  </w:num>
  <w:num w:numId="3">
    <w:abstractNumId w:val="5"/>
  </w:num>
  <w:num w:numId="4">
    <w:abstractNumId w:val="9"/>
  </w:num>
  <w:num w:numId="5">
    <w:abstractNumId w:val="1"/>
  </w:num>
  <w:num w:numId="6">
    <w:abstractNumId w:val="6"/>
  </w:num>
  <w:num w:numId="7">
    <w:abstractNumId w:val="4"/>
  </w:num>
  <w:num w:numId="8">
    <w:abstractNumId w:val="2"/>
  </w:num>
  <w:num w:numId="9">
    <w:abstractNumId w:val="8"/>
  </w:num>
  <w:num w:numId="10">
    <w:abstractNumId w:val="7"/>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attachedTemplate r:id="rId1"/>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44"/>
    <w:rsid w:val="00000F33"/>
    <w:rsid w:val="00001199"/>
    <w:rsid w:val="0000171E"/>
    <w:rsid w:val="00001980"/>
    <w:rsid w:val="00001ACC"/>
    <w:rsid w:val="00002714"/>
    <w:rsid w:val="00002FD0"/>
    <w:rsid w:val="00003CDF"/>
    <w:rsid w:val="0000458B"/>
    <w:rsid w:val="00004A48"/>
    <w:rsid w:val="00004A69"/>
    <w:rsid w:val="000058BE"/>
    <w:rsid w:val="00006459"/>
    <w:rsid w:val="00006538"/>
    <w:rsid w:val="00006B50"/>
    <w:rsid w:val="00006E51"/>
    <w:rsid w:val="0001171E"/>
    <w:rsid w:val="00011C02"/>
    <w:rsid w:val="00011D60"/>
    <w:rsid w:val="00012214"/>
    <w:rsid w:val="000122B5"/>
    <w:rsid w:val="000127F4"/>
    <w:rsid w:val="00013A81"/>
    <w:rsid w:val="000152AE"/>
    <w:rsid w:val="000160BD"/>
    <w:rsid w:val="00016885"/>
    <w:rsid w:val="00016B12"/>
    <w:rsid w:val="00016DE0"/>
    <w:rsid w:val="000170C0"/>
    <w:rsid w:val="000200A5"/>
    <w:rsid w:val="00020243"/>
    <w:rsid w:val="00020EA3"/>
    <w:rsid w:val="00021091"/>
    <w:rsid w:val="000215AB"/>
    <w:rsid w:val="000215CE"/>
    <w:rsid w:val="000218EB"/>
    <w:rsid w:val="00021BB8"/>
    <w:rsid w:val="00022DAE"/>
    <w:rsid w:val="00023CEF"/>
    <w:rsid w:val="00023D54"/>
    <w:rsid w:val="00024BF9"/>
    <w:rsid w:val="0002551C"/>
    <w:rsid w:val="00025C5B"/>
    <w:rsid w:val="0002607F"/>
    <w:rsid w:val="000260CA"/>
    <w:rsid w:val="00026854"/>
    <w:rsid w:val="00027CA1"/>
    <w:rsid w:val="00027F5F"/>
    <w:rsid w:val="000305A2"/>
    <w:rsid w:val="00031326"/>
    <w:rsid w:val="000317F0"/>
    <w:rsid w:val="000326F1"/>
    <w:rsid w:val="00032DB8"/>
    <w:rsid w:val="000331B0"/>
    <w:rsid w:val="00033C34"/>
    <w:rsid w:val="00033F18"/>
    <w:rsid w:val="0003461D"/>
    <w:rsid w:val="000350E1"/>
    <w:rsid w:val="00035F51"/>
    <w:rsid w:val="00036503"/>
    <w:rsid w:val="000370C9"/>
    <w:rsid w:val="0003778C"/>
    <w:rsid w:val="00037E30"/>
    <w:rsid w:val="0004005F"/>
    <w:rsid w:val="00040073"/>
    <w:rsid w:val="00040A90"/>
    <w:rsid w:val="00041959"/>
    <w:rsid w:val="00042539"/>
    <w:rsid w:val="000427E5"/>
    <w:rsid w:val="000430A1"/>
    <w:rsid w:val="00043C85"/>
    <w:rsid w:val="00043EE4"/>
    <w:rsid w:val="0004437E"/>
    <w:rsid w:val="000448E9"/>
    <w:rsid w:val="00044B06"/>
    <w:rsid w:val="00044BB8"/>
    <w:rsid w:val="000450BC"/>
    <w:rsid w:val="00045608"/>
    <w:rsid w:val="000457EE"/>
    <w:rsid w:val="000460A9"/>
    <w:rsid w:val="0004683C"/>
    <w:rsid w:val="00046E33"/>
    <w:rsid w:val="00047342"/>
    <w:rsid w:val="00047B7B"/>
    <w:rsid w:val="000505A3"/>
    <w:rsid w:val="00050C41"/>
    <w:rsid w:val="00050D7E"/>
    <w:rsid w:val="0005248E"/>
    <w:rsid w:val="00052B3A"/>
    <w:rsid w:val="000534A3"/>
    <w:rsid w:val="00053949"/>
    <w:rsid w:val="00053B62"/>
    <w:rsid w:val="00053CB4"/>
    <w:rsid w:val="00054635"/>
    <w:rsid w:val="0005484D"/>
    <w:rsid w:val="000549D4"/>
    <w:rsid w:val="00054C14"/>
    <w:rsid w:val="000559E5"/>
    <w:rsid w:val="00055B9D"/>
    <w:rsid w:val="00056885"/>
    <w:rsid w:val="00056CA1"/>
    <w:rsid w:val="0005728B"/>
    <w:rsid w:val="000573EA"/>
    <w:rsid w:val="00057816"/>
    <w:rsid w:val="00057F4F"/>
    <w:rsid w:val="0006002B"/>
    <w:rsid w:val="000624DB"/>
    <w:rsid w:val="00062C26"/>
    <w:rsid w:val="00062D51"/>
    <w:rsid w:val="0006315D"/>
    <w:rsid w:val="0006322E"/>
    <w:rsid w:val="000633E8"/>
    <w:rsid w:val="00063586"/>
    <w:rsid w:val="00065F12"/>
    <w:rsid w:val="00066742"/>
    <w:rsid w:val="000668F4"/>
    <w:rsid w:val="0006694B"/>
    <w:rsid w:val="00066E9E"/>
    <w:rsid w:val="0006736F"/>
    <w:rsid w:val="00067882"/>
    <w:rsid w:val="00067D23"/>
    <w:rsid w:val="00070D84"/>
    <w:rsid w:val="000712A2"/>
    <w:rsid w:val="000713C8"/>
    <w:rsid w:val="00071B47"/>
    <w:rsid w:val="000727A1"/>
    <w:rsid w:val="00072B2F"/>
    <w:rsid w:val="00072BF5"/>
    <w:rsid w:val="00072D5F"/>
    <w:rsid w:val="0007385D"/>
    <w:rsid w:val="00074700"/>
    <w:rsid w:val="000747BC"/>
    <w:rsid w:val="00074CC3"/>
    <w:rsid w:val="00074E30"/>
    <w:rsid w:val="00075291"/>
    <w:rsid w:val="00075999"/>
    <w:rsid w:val="00075BA3"/>
    <w:rsid w:val="00075C5C"/>
    <w:rsid w:val="000767E4"/>
    <w:rsid w:val="00076D20"/>
    <w:rsid w:val="00076F49"/>
    <w:rsid w:val="00077084"/>
    <w:rsid w:val="000776B9"/>
    <w:rsid w:val="00077B51"/>
    <w:rsid w:val="00080CFA"/>
    <w:rsid w:val="00080E38"/>
    <w:rsid w:val="00080EF9"/>
    <w:rsid w:val="00081256"/>
    <w:rsid w:val="000812D0"/>
    <w:rsid w:val="000814BC"/>
    <w:rsid w:val="0008170D"/>
    <w:rsid w:val="00081A77"/>
    <w:rsid w:val="00081C86"/>
    <w:rsid w:val="00081F74"/>
    <w:rsid w:val="00082803"/>
    <w:rsid w:val="00082B2A"/>
    <w:rsid w:val="000830D1"/>
    <w:rsid w:val="00083B4E"/>
    <w:rsid w:val="00083B5D"/>
    <w:rsid w:val="00083D91"/>
    <w:rsid w:val="0008413A"/>
    <w:rsid w:val="000846F5"/>
    <w:rsid w:val="000852A9"/>
    <w:rsid w:val="00085C99"/>
    <w:rsid w:val="00085D14"/>
    <w:rsid w:val="0008643B"/>
    <w:rsid w:val="000864D7"/>
    <w:rsid w:val="000864ED"/>
    <w:rsid w:val="00086719"/>
    <w:rsid w:val="000877DD"/>
    <w:rsid w:val="000877F7"/>
    <w:rsid w:val="00087AC8"/>
    <w:rsid w:val="00087EFC"/>
    <w:rsid w:val="00087FCA"/>
    <w:rsid w:val="000900E6"/>
    <w:rsid w:val="0009046B"/>
    <w:rsid w:val="0009141A"/>
    <w:rsid w:val="000916B4"/>
    <w:rsid w:val="000917B5"/>
    <w:rsid w:val="00091D99"/>
    <w:rsid w:val="00092211"/>
    <w:rsid w:val="00092629"/>
    <w:rsid w:val="00092805"/>
    <w:rsid w:val="00092AC6"/>
    <w:rsid w:val="00093B0F"/>
    <w:rsid w:val="00093BE5"/>
    <w:rsid w:val="00093E1C"/>
    <w:rsid w:val="000943B6"/>
    <w:rsid w:val="000945BA"/>
    <w:rsid w:val="000950FC"/>
    <w:rsid w:val="00097B60"/>
    <w:rsid w:val="000A000E"/>
    <w:rsid w:val="000A00EA"/>
    <w:rsid w:val="000A0594"/>
    <w:rsid w:val="000A05D8"/>
    <w:rsid w:val="000A14A7"/>
    <w:rsid w:val="000A18E7"/>
    <w:rsid w:val="000A35A2"/>
    <w:rsid w:val="000A3777"/>
    <w:rsid w:val="000A39EB"/>
    <w:rsid w:val="000A4294"/>
    <w:rsid w:val="000A4B41"/>
    <w:rsid w:val="000A5285"/>
    <w:rsid w:val="000A5EB2"/>
    <w:rsid w:val="000A6B0B"/>
    <w:rsid w:val="000A6C29"/>
    <w:rsid w:val="000A6C94"/>
    <w:rsid w:val="000A73E9"/>
    <w:rsid w:val="000A7561"/>
    <w:rsid w:val="000A7DF7"/>
    <w:rsid w:val="000B0332"/>
    <w:rsid w:val="000B04EE"/>
    <w:rsid w:val="000B0C4D"/>
    <w:rsid w:val="000B148D"/>
    <w:rsid w:val="000B1A07"/>
    <w:rsid w:val="000B245B"/>
    <w:rsid w:val="000B31FA"/>
    <w:rsid w:val="000B32F9"/>
    <w:rsid w:val="000B37D7"/>
    <w:rsid w:val="000B4374"/>
    <w:rsid w:val="000B4742"/>
    <w:rsid w:val="000B49B3"/>
    <w:rsid w:val="000B4C0E"/>
    <w:rsid w:val="000B5181"/>
    <w:rsid w:val="000B5591"/>
    <w:rsid w:val="000B57D2"/>
    <w:rsid w:val="000B5D59"/>
    <w:rsid w:val="000B5EB4"/>
    <w:rsid w:val="000B6786"/>
    <w:rsid w:val="000B694F"/>
    <w:rsid w:val="000B7371"/>
    <w:rsid w:val="000B77F3"/>
    <w:rsid w:val="000C022A"/>
    <w:rsid w:val="000C0789"/>
    <w:rsid w:val="000C09FD"/>
    <w:rsid w:val="000C0FD3"/>
    <w:rsid w:val="000C203A"/>
    <w:rsid w:val="000C237F"/>
    <w:rsid w:val="000C289C"/>
    <w:rsid w:val="000C2A14"/>
    <w:rsid w:val="000C2D79"/>
    <w:rsid w:val="000C2D90"/>
    <w:rsid w:val="000C311B"/>
    <w:rsid w:val="000C32A5"/>
    <w:rsid w:val="000C3C16"/>
    <w:rsid w:val="000C45BD"/>
    <w:rsid w:val="000C4BCD"/>
    <w:rsid w:val="000C549A"/>
    <w:rsid w:val="000C56E1"/>
    <w:rsid w:val="000C5C32"/>
    <w:rsid w:val="000C6343"/>
    <w:rsid w:val="000C65DD"/>
    <w:rsid w:val="000C6F99"/>
    <w:rsid w:val="000C6FD5"/>
    <w:rsid w:val="000D02D1"/>
    <w:rsid w:val="000D08D0"/>
    <w:rsid w:val="000D1000"/>
    <w:rsid w:val="000D1829"/>
    <w:rsid w:val="000D1B7A"/>
    <w:rsid w:val="000D2ACA"/>
    <w:rsid w:val="000D2C11"/>
    <w:rsid w:val="000D34C5"/>
    <w:rsid w:val="000D34D9"/>
    <w:rsid w:val="000D4772"/>
    <w:rsid w:val="000D5199"/>
    <w:rsid w:val="000D535C"/>
    <w:rsid w:val="000D5580"/>
    <w:rsid w:val="000D5B6F"/>
    <w:rsid w:val="000D5CD1"/>
    <w:rsid w:val="000E0110"/>
    <w:rsid w:val="000E02BD"/>
    <w:rsid w:val="000E03B0"/>
    <w:rsid w:val="000E04CE"/>
    <w:rsid w:val="000E063C"/>
    <w:rsid w:val="000E168F"/>
    <w:rsid w:val="000E19D7"/>
    <w:rsid w:val="000E2037"/>
    <w:rsid w:val="000E2077"/>
    <w:rsid w:val="000E21CD"/>
    <w:rsid w:val="000E327A"/>
    <w:rsid w:val="000E399B"/>
    <w:rsid w:val="000E3E2C"/>
    <w:rsid w:val="000E4721"/>
    <w:rsid w:val="000E4968"/>
    <w:rsid w:val="000E4B66"/>
    <w:rsid w:val="000E500E"/>
    <w:rsid w:val="000E582B"/>
    <w:rsid w:val="000E5A24"/>
    <w:rsid w:val="000E5C67"/>
    <w:rsid w:val="000E6365"/>
    <w:rsid w:val="000E6434"/>
    <w:rsid w:val="000E6741"/>
    <w:rsid w:val="000E6C96"/>
    <w:rsid w:val="000E710C"/>
    <w:rsid w:val="000E7726"/>
    <w:rsid w:val="000E7CD8"/>
    <w:rsid w:val="000F0328"/>
    <w:rsid w:val="000F0D8D"/>
    <w:rsid w:val="000F169F"/>
    <w:rsid w:val="000F1C3D"/>
    <w:rsid w:val="000F1F99"/>
    <w:rsid w:val="000F2571"/>
    <w:rsid w:val="000F2F07"/>
    <w:rsid w:val="000F322E"/>
    <w:rsid w:val="000F35EE"/>
    <w:rsid w:val="000F3EE9"/>
    <w:rsid w:val="000F4959"/>
    <w:rsid w:val="000F4AC3"/>
    <w:rsid w:val="000F5070"/>
    <w:rsid w:val="000F512C"/>
    <w:rsid w:val="000F51CB"/>
    <w:rsid w:val="000F5263"/>
    <w:rsid w:val="000F5375"/>
    <w:rsid w:val="000F5E70"/>
    <w:rsid w:val="000F6BC7"/>
    <w:rsid w:val="000F6D34"/>
    <w:rsid w:val="000F7299"/>
    <w:rsid w:val="000F736F"/>
    <w:rsid w:val="000F7A25"/>
    <w:rsid w:val="00100E72"/>
    <w:rsid w:val="00101474"/>
    <w:rsid w:val="00101A84"/>
    <w:rsid w:val="00101D80"/>
    <w:rsid w:val="00101D87"/>
    <w:rsid w:val="00101E1E"/>
    <w:rsid w:val="0010236E"/>
    <w:rsid w:val="00102581"/>
    <w:rsid w:val="00102A8D"/>
    <w:rsid w:val="00102F83"/>
    <w:rsid w:val="00102FB1"/>
    <w:rsid w:val="00103318"/>
    <w:rsid w:val="00103919"/>
    <w:rsid w:val="00104296"/>
    <w:rsid w:val="001043FD"/>
    <w:rsid w:val="00104CE4"/>
    <w:rsid w:val="00104E10"/>
    <w:rsid w:val="00104E82"/>
    <w:rsid w:val="00105012"/>
    <w:rsid w:val="001061C0"/>
    <w:rsid w:val="00106FCD"/>
    <w:rsid w:val="00107596"/>
    <w:rsid w:val="00107625"/>
    <w:rsid w:val="00107994"/>
    <w:rsid w:val="00110039"/>
    <w:rsid w:val="00110578"/>
    <w:rsid w:val="00110984"/>
    <w:rsid w:val="00110E25"/>
    <w:rsid w:val="0011179F"/>
    <w:rsid w:val="001117CB"/>
    <w:rsid w:val="001117CD"/>
    <w:rsid w:val="001121A9"/>
    <w:rsid w:val="00112860"/>
    <w:rsid w:val="0011293B"/>
    <w:rsid w:val="001130D8"/>
    <w:rsid w:val="00113484"/>
    <w:rsid w:val="001139A1"/>
    <w:rsid w:val="00113F92"/>
    <w:rsid w:val="0011463B"/>
    <w:rsid w:val="001156DD"/>
    <w:rsid w:val="00115749"/>
    <w:rsid w:val="001164D4"/>
    <w:rsid w:val="0011773F"/>
    <w:rsid w:val="0011788D"/>
    <w:rsid w:val="00117A10"/>
    <w:rsid w:val="00120547"/>
    <w:rsid w:val="00120CD8"/>
    <w:rsid w:val="00120D9C"/>
    <w:rsid w:val="001210C0"/>
    <w:rsid w:val="0012125E"/>
    <w:rsid w:val="00121260"/>
    <w:rsid w:val="001214D6"/>
    <w:rsid w:val="001218C2"/>
    <w:rsid w:val="00121ABB"/>
    <w:rsid w:val="00121DD2"/>
    <w:rsid w:val="00121E61"/>
    <w:rsid w:val="00122869"/>
    <w:rsid w:val="00122F46"/>
    <w:rsid w:val="0012464F"/>
    <w:rsid w:val="00124B0E"/>
    <w:rsid w:val="00124B31"/>
    <w:rsid w:val="00125082"/>
    <w:rsid w:val="0012517F"/>
    <w:rsid w:val="00125228"/>
    <w:rsid w:val="001258C3"/>
    <w:rsid w:val="00125F17"/>
    <w:rsid w:val="001260D9"/>
    <w:rsid w:val="00126EA5"/>
    <w:rsid w:val="001271CA"/>
    <w:rsid w:val="001276B7"/>
    <w:rsid w:val="001276EC"/>
    <w:rsid w:val="00127BF3"/>
    <w:rsid w:val="00127C07"/>
    <w:rsid w:val="00132F0D"/>
    <w:rsid w:val="00133019"/>
    <w:rsid w:val="00133323"/>
    <w:rsid w:val="001335F6"/>
    <w:rsid w:val="0013399D"/>
    <w:rsid w:val="00133BB2"/>
    <w:rsid w:val="00133E78"/>
    <w:rsid w:val="00134283"/>
    <w:rsid w:val="001345EE"/>
    <w:rsid w:val="00134DAE"/>
    <w:rsid w:val="00135D1E"/>
    <w:rsid w:val="00135E40"/>
    <w:rsid w:val="0013715F"/>
    <w:rsid w:val="0013720D"/>
    <w:rsid w:val="001373B0"/>
    <w:rsid w:val="0013757B"/>
    <w:rsid w:val="0014087E"/>
    <w:rsid w:val="0014174B"/>
    <w:rsid w:val="00141B9C"/>
    <w:rsid w:val="0014218D"/>
    <w:rsid w:val="001422B1"/>
    <w:rsid w:val="00142E28"/>
    <w:rsid w:val="00143022"/>
    <w:rsid w:val="001436AB"/>
    <w:rsid w:val="001440A5"/>
    <w:rsid w:val="001448F6"/>
    <w:rsid w:val="00144990"/>
    <w:rsid w:val="00146BAD"/>
    <w:rsid w:val="00146FB3"/>
    <w:rsid w:val="0014710B"/>
    <w:rsid w:val="00147211"/>
    <w:rsid w:val="00147618"/>
    <w:rsid w:val="00147ADB"/>
    <w:rsid w:val="00150121"/>
    <w:rsid w:val="00150507"/>
    <w:rsid w:val="0015074C"/>
    <w:rsid w:val="00150948"/>
    <w:rsid w:val="00151C35"/>
    <w:rsid w:val="0015208C"/>
    <w:rsid w:val="001525D9"/>
    <w:rsid w:val="00153269"/>
    <w:rsid w:val="00154235"/>
    <w:rsid w:val="0015462D"/>
    <w:rsid w:val="00154B75"/>
    <w:rsid w:val="0015501D"/>
    <w:rsid w:val="0015564E"/>
    <w:rsid w:val="0015682C"/>
    <w:rsid w:val="00156B3E"/>
    <w:rsid w:val="00156BE4"/>
    <w:rsid w:val="00156C4C"/>
    <w:rsid w:val="00156C57"/>
    <w:rsid w:val="00156E42"/>
    <w:rsid w:val="00157839"/>
    <w:rsid w:val="00157B64"/>
    <w:rsid w:val="00157F0F"/>
    <w:rsid w:val="001601EE"/>
    <w:rsid w:val="00160526"/>
    <w:rsid w:val="0016149D"/>
    <w:rsid w:val="00161571"/>
    <w:rsid w:val="00161C12"/>
    <w:rsid w:val="0016212C"/>
    <w:rsid w:val="0016217F"/>
    <w:rsid w:val="001625B4"/>
    <w:rsid w:val="00162DB4"/>
    <w:rsid w:val="0016355C"/>
    <w:rsid w:val="001637F7"/>
    <w:rsid w:val="00166565"/>
    <w:rsid w:val="001669A7"/>
    <w:rsid w:val="00166AE1"/>
    <w:rsid w:val="00166C34"/>
    <w:rsid w:val="00167774"/>
    <w:rsid w:val="00167DAC"/>
    <w:rsid w:val="0017020A"/>
    <w:rsid w:val="00170524"/>
    <w:rsid w:val="001705FC"/>
    <w:rsid w:val="00170D9C"/>
    <w:rsid w:val="00171549"/>
    <w:rsid w:val="001719A0"/>
    <w:rsid w:val="00171A0A"/>
    <w:rsid w:val="00171ED5"/>
    <w:rsid w:val="00171F25"/>
    <w:rsid w:val="001721BE"/>
    <w:rsid w:val="0017229E"/>
    <w:rsid w:val="001731AF"/>
    <w:rsid w:val="001731C1"/>
    <w:rsid w:val="00173797"/>
    <w:rsid w:val="001737C3"/>
    <w:rsid w:val="001744AE"/>
    <w:rsid w:val="00174CFC"/>
    <w:rsid w:val="001750CA"/>
    <w:rsid w:val="00175B24"/>
    <w:rsid w:val="00176262"/>
    <w:rsid w:val="001764EF"/>
    <w:rsid w:val="00177078"/>
    <w:rsid w:val="00177B45"/>
    <w:rsid w:val="001804F0"/>
    <w:rsid w:val="001808EE"/>
    <w:rsid w:val="00180E4C"/>
    <w:rsid w:val="00181A44"/>
    <w:rsid w:val="00181D33"/>
    <w:rsid w:val="00181FDE"/>
    <w:rsid w:val="00182477"/>
    <w:rsid w:val="001825BC"/>
    <w:rsid w:val="00182AC0"/>
    <w:rsid w:val="0018396F"/>
    <w:rsid w:val="00183C61"/>
    <w:rsid w:val="00183D61"/>
    <w:rsid w:val="00184106"/>
    <w:rsid w:val="00184585"/>
    <w:rsid w:val="00185258"/>
    <w:rsid w:val="001859A0"/>
    <w:rsid w:val="0018670B"/>
    <w:rsid w:val="0018680C"/>
    <w:rsid w:val="00186EAD"/>
    <w:rsid w:val="001871D3"/>
    <w:rsid w:val="001876D4"/>
    <w:rsid w:val="00190254"/>
    <w:rsid w:val="001904EC"/>
    <w:rsid w:val="00191023"/>
    <w:rsid w:val="001910C4"/>
    <w:rsid w:val="00191155"/>
    <w:rsid w:val="001914BA"/>
    <w:rsid w:val="00191B0C"/>
    <w:rsid w:val="00192386"/>
    <w:rsid w:val="001927C2"/>
    <w:rsid w:val="001928FE"/>
    <w:rsid w:val="00192A9B"/>
    <w:rsid w:val="00192F08"/>
    <w:rsid w:val="00192F40"/>
    <w:rsid w:val="001937FC"/>
    <w:rsid w:val="00193EB1"/>
    <w:rsid w:val="0019448C"/>
    <w:rsid w:val="0019657C"/>
    <w:rsid w:val="00196E00"/>
    <w:rsid w:val="00197271"/>
    <w:rsid w:val="00197CC1"/>
    <w:rsid w:val="001A1187"/>
    <w:rsid w:val="001A1937"/>
    <w:rsid w:val="001A1A29"/>
    <w:rsid w:val="001A31E1"/>
    <w:rsid w:val="001A3FED"/>
    <w:rsid w:val="001A423A"/>
    <w:rsid w:val="001A435C"/>
    <w:rsid w:val="001A48F8"/>
    <w:rsid w:val="001A4FF0"/>
    <w:rsid w:val="001A5216"/>
    <w:rsid w:val="001A574F"/>
    <w:rsid w:val="001A5F12"/>
    <w:rsid w:val="001A65BA"/>
    <w:rsid w:val="001A6A90"/>
    <w:rsid w:val="001A6C53"/>
    <w:rsid w:val="001A6D47"/>
    <w:rsid w:val="001A74ED"/>
    <w:rsid w:val="001A754B"/>
    <w:rsid w:val="001A7598"/>
    <w:rsid w:val="001A7AB4"/>
    <w:rsid w:val="001A7E66"/>
    <w:rsid w:val="001B023A"/>
    <w:rsid w:val="001B02FB"/>
    <w:rsid w:val="001B078A"/>
    <w:rsid w:val="001B1454"/>
    <w:rsid w:val="001B150C"/>
    <w:rsid w:val="001B155C"/>
    <w:rsid w:val="001B1B76"/>
    <w:rsid w:val="001B255F"/>
    <w:rsid w:val="001B2F7B"/>
    <w:rsid w:val="001B31B2"/>
    <w:rsid w:val="001B33F6"/>
    <w:rsid w:val="001B3E89"/>
    <w:rsid w:val="001B40B8"/>
    <w:rsid w:val="001B42FC"/>
    <w:rsid w:val="001B4744"/>
    <w:rsid w:val="001B4CD5"/>
    <w:rsid w:val="001B4DA8"/>
    <w:rsid w:val="001B5177"/>
    <w:rsid w:val="001B53FA"/>
    <w:rsid w:val="001B5692"/>
    <w:rsid w:val="001B5998"/>
    <w:rsid w:val="001B5EA0"/>
    <w:rsid w:val="001B63BE"/>
    <w:rsid w:val="001B678F"/>
    <w:rsid w:val="001B6C2B"/>
    <w:rsid w:val="001B7882"/>
    <w:rsid w:val="001B7B34"/>
    <w:rsid w:val="001C02A7"/>
    <w:rsid w:val="001C0720"/>
    <w:rsid w:val="001C11E4"/>
    <w:rsid w:val="001C1EEE"/>
    <w:rsid w:val="001C2269"/>
    <w:rsid w:val="001C24F8"/>
    <w:rsid w:val="001C34C1"/>
    <w:rsid w:val="001C3F2E"/>
    <w:rsid w:val="001C40BB"/>
    <w:rsid w:val="001C40EF"/>
    <w:rsid w:val="001C4F19"/>
    <w:rsid w:val="001C512F"/>
    <w:rsid w:val="001C52A0"/>
    <w:rsid w:val="001C5834"/>
    <w:rsid w:val="001C596F"/>
    <w:rsid w:val="001C5B65"/>
    <w:rsid w:val="001C6019"/>
    <w:rsid w:val="001C616A"/>
    <w:rsid w:val="001C6EDF"/>
    <w:rsid w:val="001C715A"/>
    <w:rsid w:val="001D07A4"/>
    <w:rsid w:val="001D0940"/>
    <w:rsid w:val="001D0C3D"/>
    <w:rsid w:val="001D0E05"/>
    <w:rsid w:val="001D164B"/>
    <w:rsid w:val="001D213F"/>
    <w:rsid w:val="001D2A33"/>
    <w:rsid w:val="001D3CDA"/>
    <w:rsid w:val="001D3DD3"/>
    <w:rsid w:val="001D3E54"/>
    <w:rsid w:val="001D54A4"/>
    <w:rsid w:val="001D56A9"/>
    <w:rsid w:val="001D598C"/>
    <w:rsid w:val="001D5D7F"/>
    <w:rsid w:val="001D5E4C"/>
    <w:rsid w:val="001D5ED3"/>
    <w:rsid w:val="001D60FF"/>
    <w:rsid w:val="001D66C0"/>
    <w:rsid w:val="001D66C6"/>
    <w:rsid w:val="001D7068"/>
    <w:rsid w:val="001E0571"/>
    <w:rsid w:val="001E0AE9"/>
    <w:rsid w:val="001E1679"/>
    <w:rsid w:val="001E1D5E"/>
    <w:rsid w:val="001E3023"/>
    <w:rsid w:val="001E34E2"/>
    <w:rsid w:val="001E3C72"/>
    <w:rsid w:val="001E3CD3"/>
    <w:rsid w:val="001E49D0"/>
    <w:rsid w:val="001E4A50"/>
    <w:rsid w:val="001E5B9A"/>
    <w:rsid w:val="001E5BBB"/>
    <w:rsid w:val="001E7B32"/>
    <w:rsid w:val="001E7C28"/>
    <w:rsid w:val="001F0233"/>
    <w:rsid w:val="001F0361"/>
    <w:rsid w:val="001F0B7E"/>
    <w:rsid w:val="001F0C3C"/>
    <w:rsid w:val="001F1720"/>
    <w:rsid w:val="001F22D6"/>
    <w:rsid w:val="001F2424"/>
    <w:rsid w:val="001F2C8A"/>
    <w:rsid w:val="001F309C"/>
    <w:rsid w:val="001F3D35"/>
    <w:rsid w:val="001F4107"/>
    <w:rsid w:val="001F41E0"/>
    <w:rsid w:val="001F4C8E"/>
    <w:rsid w:val="001F4E6B"/>
    <w:rsid w:val="001F4F2A"/>
    <w:rsid w:val="001F577F"/>
    <w:rsid w:val="001F5A20"/>
    <w:rsid w:val="001F5BAF"/>
    <w:rsid w:val="001F63F8"/>
    <w:rsid w:val="001F6742"/>
    <w:rsid w:val="001F728A"/>
    <w:rsid w:val="001F7667"/>
    <w:rsid w:val="001F7EC9"/>
    <w:rsid w:val="00200EB6"/>
    <w:rsid w:val="00201DD5"/>
    <w:rsid w:val="00202A48"/>
    <w:rsid w:val="00203320"/>
    <w:rsid w:val="00203F3D"/>
    <w:rsid w:val="00203F60"/>
    <w:rsid w:val="002045A1"/>
    <w:rsid w:val="00204C39"/>
    <w:rsid w:val="00204D48"/>
    <w:rsid w:val="002061F0"/>
    <w:rsid w:val="00206A6A"/>
    <w:rsid w:val="00206B32"/>
    <w:rsid w:val="00206B99"/>
    <w:rsid w:val="0020710B"/>
    <w:rsid w:val="00207213"/>
    <w:rsid w:val="0020782E"/>
    <w:rsid w:val="00207A01"/>
    <w:rsid w:val="00207E1F"/>
    <w:rsid w:val="002101DA"/>
    <w:rsid w:val="0021076E"/>
    <w:rsid w:val="00211D72"/>
    <w:rsid w:val="00211F6B"/>
    <w:rsid w:val="002125BF"/>
    <w:rsid w:val="002127C8"/>
    <w:rsid w:val="00212A67"/>
    <w:rsid w:val="002139A0"/>
    <w:rsid w:val="00213F6E"/>
    <w:rsid w:val="002146E4"/>
    <w:rsid w:val="00214920"/>
    <w:rsid w:val="00214B89"/>
    <w:rsid w:val="002157D4"/>
    <w:rsid w:val="00215F25"/>
    <w:rsid w:val="002162BC"/>
    <w:rsid w:val="00216984"/>
    <w:rsid w:val="00216C02"/>
    <w:rsid w:val="00216D6F"/>
    <w:rsid w:val="002173EC"/>
    <w:rsid w:val="0021745E"/>
    <w:rsid w:val="00217850"/>
    <w:rsid w:val="002179C2"/>
    <w:rsid w:val="00217C98"/>
    <w:rsid w:val="00217D8A"/>
    <w:rsid w:val="002200EE"/>
    <w:rsid w:val="00220CE5"/>
    <w:rsid w:val="00220D9D"/>
    <w:rsid w:val="0022164C"/>
    <w:rsid w:val="0022185B"/>
    <w:rsid w:val="00222501"/>
    <w:rsid w:val="0022258C"/>
    <w:rsid w:val="00222F8A"/>
    <w:rsid w:val="00223F95"/>
    <w:rsid w:val="00224144"/>
    <w:rsid w:val="00224436"/>
    <w:rsid w:val="002246CA"/>
    <w:rsid w:val="00224C18"/>
    <w:rsid w:val="002253A5"/>
    <w:rsid w:val="0022595B"/>
    <w:rsid w:val="00225A8A"/>
    <w:rsid w:val="00226489"/>
    <w:rsid w:val="0022776C"/>
    <w:rsid w:val="002309C7"/>
    <w:rsid w:val="002309FF"/>
    <w:rsid w:val="0023108A"/>
    <w:rsid w:val="002319FE"/>
    <w:rsid w:val="00231AA7"/>
    <w:rsid w:val="00231DF5"/>
    <w:rsid w:val="002323B6"/>
    <w:rsid w:val="0023248B"/>
    <w:rsid w:val="002324AC"/>
    <w:rsid w:val="002326E1"/>
    <w:rsid w:val="00233347"/>
    <w:rsid w:val="00233D3B"/>
    <w:rsid w:val="002341B3"/>
    <w:rsid w:val="0023471D"/>
    <w:rsid w:val="00234733"/>
    <w:rsid w:val="002347C2"/>
    <w:rsid w:val="00234953"/>
    <w:rsid w:val="002363AB"/>
    <w:rsid w:val="0023698C"/>
    <w:rsid w:val="00236A29"/>
    <w:rsid w:val="00236D87"/>
    <w:rsid w:val="00236DEE"/>
    <w:rsid w:val="00236E9D"/>
    <w:rsid w:val="002374CB"/>
    <w:rsid w:val="00237F7D"/>
    <w:rsid w:val="0024057F"/>
    <w:rsid w:val="00240745"/>
    <w:rsid w:val="00241382"/>
    <w:rsid w:val="00241CEF"/>
    <w:rsid w:val="00241CF9"/>
    <w:rsid w:val="00241ED6"/>
    <w:rsid w:val="00242582"/>
    <w:rsid w:val="002436AC"/>
    <w:rsid w:val="00243879"/>
    <w:rsid w:val="00243A9F"/>
    <w:rsid w:val="0024402A"/>
    <w:rsid w:val="00244061"/>
    <w:rsid w:val="0024549C"/>
    <w:rsid w:val="00246389"/>
    <w:rsid w:val="002467D8"/>
    <w:rsid w:val="0025048F"/>
    <w:rsid w:val="00251309"/>
    <w:rsid w:val="00251A22"/>
    <w:rsid w:val="0025248E"/>
    <w:rsid w:val="002525B9"/>
    <w:rsid w:val="00252AFE"/>
    <w:rsid w:val="002530D0"/>
    <w:rsid w:val="00253653"/>
    <w:rsid w:val="00253667"/>
    <w:rsid w:val="0025385A"/>
    <w:rsid w:val="00253D1D"/>
    <w:rsid w:val="0025498E"/>
    <w:rsid w:val="00254E34"/>
    <w:rsid w:val="00254F27"/>
    <w:rsid w:val="00254F84"/>
    <w:rsid w:val="002551B4"/>
    <w:rsid w:val="0025584F"/>
    <w:rsid w:val="00255891"/>
    <w:rsid w:val="00255E85"/>
    <w:rsid w:val="00256328"/>
    <w:rsid w:val="002563E7"/>
    <w:rsid w:val="00256544"/>
    <w:rsid w:val="00257A5C"/>
    <w:rsid w:val="00257EC1"/>
    <w:rsid w:val="00257F0A"/>
    <w:rsid w:val="0026041B"/>
    <w:rsid w:val="00260916"/>
    <w:rsid w:val="00260F31"/>
    <w:rsid w:val="00261398"/>
    <w:rsid w:val="00261D12"/>
    <w:rsid w:val="00261E3F"/>
    <w:rsid w:val="002622BE"/>
    <w:rsid w:val="002622F6"/>
    <w:rsid w:val="00263C16"/>
    <w:rsid w:val="0026406B"/>
    <w:rsid w:val="002643A8"/>
    <w:rsid w:val="00265131"/>
    <w:rsid w:val="00265714"/>
    <w:rsid w:val="00265E8E"/>
    <w:rsid w:val="00266A5A"/>
    <w:rsid w:val="00266E3A"/>
    <w:rsid w:val="002673A0"/>
    <w:rsid w:val="0026789B"/>
    <w:rsid w:val="00270791"/>
    <w:rsid w:val="002708BB"/>
    <w:rsid w:val="00270C96"/>
    <w:rsid w:val="00271510"/>
    <w:rsid w:val="002732E7"/>
    <w:rsid w:val="0027360D"/>
    <w:rsid w:val="00273DF2"/>
    <w:rsid w:val="002741E0"/>
    <w:rsid w:val="00274371"/>
    <w:rsid w:val="002743B0"/>
    <w:rsid w:val="002747B3"/>
    <w:rsid w:val="0027485F"/>
    <w:rsid w:val="00274889"/>
    <w:rsid w:val="00274E4C"/>
    <w:rsid w:val="00274E82"/>
    <w:rsid w:val="00274F5B"/>
    <w:rsid w:val="00275861"/>
    <w:rsid w:val="00276106"/>
    <w:rsid w:val="00276349"/>
    <w:rsid w:val="00276A96"/>
    <w:rsid w:val="00276C05"/>
    <w:rsid w:val="002771EE"/>
    <w:rsid w:val="00277210"/>
    <w:rsid w:val="002773A9"/>
    <w:rsid w:val="0027761B"/>
    <w:rsid w:val="00277CC7"/>
    <w:rsid w:val="00277D38"/>
    <w:rsid w:val="002802B9"/>
    <w:rsid w:val="002809D5"/>
    <w:rsid w:val="002809F7"/>
    <w:rsid w:val="00280C7B"/>
    <w:rsid w:val="00280DBE"/>
    <w:rsid w:val="00280F48"/>
    <w:rsid w:val="00281029"/>
    <w:rsid w:val="00282406"/>
    <w:rsid w:val="00282565"/>
    <w:rsid w:val="002826A2"/>
    <w:rsid w:val="00283AB3"/>
    <w:rsid w:val="00283F0E"/>
    <w:rsid w:val="00284140"/>
    <w:rsid w:val="0028425A"/>
    <w:rsid w:val="00284741"/>
    <w:rsid w:val="00284BE1"/>
    <w:rsid w:val="0028590A"/>
    <w:rsid w:val="00286044"/>
    <w:rsid w:val="0028619B"/>
    <w:rsid w:val="00287252"/>
    <w:rsid w:val="00287567"/>
    <w:rsid w:val="00287940"/>
    <w:rsid w:val="00287F11"/>
    <w:rsid w:val="002902D2"/>
    <w:rsid w:val="002906F2"/>
    <w:rsid w:val="00291241"/>
    <w:rsid w:val="002914DD"/>
    <w:rsid w:val="00291FE9"/>
    <w:rsid w:val="0029232F"/>
    <w:rsid w:val="00292DC1"/>
    <w:rsid w:val="00292F86"/>
    <w:rsid w:val="00293392"/>
    <w:rsid w:val="00293815"/>
    <w:rsid w:val="00293A9E"/>
    <w:rsid w:val="00294869"/>
    <w:rsid w:val="00295104"/>
    <w:rsid w:val="002954ED"/>
    <w:rsid w:val="00296435"/>
    <w:rsid w:val="0029655F"/>
    <w:rsid w:val="002967CB"/>
    <w:rsid w:val="00297169"/>
    <w:rsid w:val="00297257"/>
    <w:rsid w:val="002974AD"/>
    <w:rsid w:val="00297519"/>
    <w:rsid w:val="00297BCD"/>
    <w:rsid w:val="00297CC8"/>
    <w:rsid w:val="00297FBD"/>
    <w:rsid w:val="002A187F"/>
    <w:rsid w:val="002A1A19"/>
    <w:rsid w:val="002A1BF1"/>
    <w:rsid w:val="002A1DA5"/>
    <w:rsid w:val="002A1F96"/>
    <w:rsid w:val="002A2770"/>
    <w:rsid w:val="002A2DDE"/>
    <w:rsid w:val="002A2E2E"/>
    <w:rsid w:val="002A335F"/>
    <w:rsid w:val="002A4B97"/>
    <w:rsid w:val="002A4D6F"/>
    <w:rsid w:val="002A5258"/>
    <w:rsid w:val="002A63A6"/>
    <w:rsid w:val="002A6F88"/>
    <w:rsid w:val="002A6FB6"/>
    <w:rsid w:val="002A77E6"/>
    <w:rsid w:val="002A7EDA"/>
    <w:rsid w:val="002B1A72"/>
    <w:rsid w:val="002B20B5"/>
    <w:rsid w:val="002B22F6"/>
    <w:rsid w:val="002B28A0"/>
    <w:rsid w:val="002B2AFF"/>
    <w:rsid w:val="002B32AA"/>
    <w:rsid w:val="002B3A7B"/>
    <w:rsid w:val="002B3B2E"/>
    <w:rsid w:val="002B3FDC"/>
    <w:rsid w:val="002B47FC"/>
    <w:rsid w:val="002B484C"/>
    <w:rsid w:val="002B4943"/>
    <w:rsid w:val="002B4CF9"/>
    <w:rsid w:val="002B507A"/>
    <w:rsid w:val="002B524E"/>
    <w:rsid w:val="002B53CA"/>
    <w:rsid w:val="002B5936"/>
    <w:rsid w:val="002B5AC9"/>
    <w:rsid w:val="002B63B7"/>
    <w:rsid w:val="002B67FF"/>
    <w:rsid w:val="002B6905"/>
    <w:rsid w:val="002B69E9"/>
    <w:rsid w:val="002B7B22"/>
    <w:rsid w:val="002B7F74"/>
    <w:rsid w:val="002C0B2C"/>
    <w:rsid w:val="002C1C28"/>
    <w:rsid w:val="002C1EF5"/>
    <w:rsid w:val="002C237B"/>
    <w:rsid w:val="002C23EA"/>
    <w:rsid w:val="002C26C1"/>
    <w:rsid w:val="002C2DF5"/>
    <w:rsid w:val="002C2FE2"/>
    <w:rsid w:val="002C3A2C"/>
    <w:rsid w:val="002C4469"/>
    <w:rsid w:val="002C490A"/>
    <w:rsid w:val="002C4C1D"/>
    <w:rsid w:val="002C4C79"/>
    <w:rsid w:val="002C4D05"/>
    <w:rsid w:val="002C4E0E"/>
    <w:rsid w:val="002C6082"/>
    <w:rsid w:val="002C614A"/>
    <w:rsid w:val="002C688A"/>
    <w:rsid w:val="002C6BA4"/>
    <w:rsid w:val="002C71E3"/>
    <w:rsid w:val="002C75B8"/>
    <w:rsid w:val="002C7D70"/>
    <w:rsid w:val="002D0B5F"/>
    <w:rsid w:val="002D0BD5"/>
    <w:rsid w:val="002D0C9B"/>
    <w:rsid w:val="002D1957"/>
    <w:rsid w:val="002D1BF1"/>
    <w:rsid w:val="002D1EE7"/>
    <w:rsid w:val="002D2386"/>
    <w:rsid w:val="002D2649"/>
    <w:rsid w:val="002D2F69"/>
    <w:rsid w:val="002D2FDC"/>
    <w:rsid w:val="002D37FF"/>
    <w:rsid w:val="002D3AF3"/>
    <w:rsid w:val="002D4AC5"/>
    <w:rsid w:val="002D5045"/>
    <w:rsid w:val="002D5338"/>
    <w:rsid w:val="002D53F4"/>
    <w:rsid w:val="002D5A60"/>
    <w:rsid w:val="002D63A9"/>
    <w:rsid w:val="002D643F"/>
    <w:rsid w:val="002D6783"/>
    <w:rsid w:val="002E082F"/>
    <w:rsid w:val="002E1701"/>
    <w:rsid w:val="002E1BBD"/>
    <w:rsid w:val="002E23B0"/>
    <w:rsid w:val="002E2EB6"/>
    <w:rsid w:val="002E3C0E"/>
    <w:rsid w:val="002E461E"/>
    <w:rsid w:val="002E4962"/>
    <w:rsid w:val="002E4E6C"/>
    <w:rsid w:val="002E5281"/>
    <w:rsid w:val="002E5701"/>
    <w:rsid w:val="002E57D7"/>
    <w:rsid w:val="002E582A"/>
    <w:rsid w:val="002E5A6F"/>
    <w:rsid w:val="002E610A"/>
    <w:rsid w:val="002E6714"/>
    <w:rsid w:val="002E6C02"/>
    <w:rsid w:val="002E739F"/>
    <w:rsid w:val="002E7A2B"/>
    <w:rsid w:val="002E7AB2"/>
    <w:rsid w:val="002E7B7A"/>
    <w:rsid w:val="002E7C36"/>
    <w:rsid w:val="002F06E0"/>
    <w:rsid w:val="002F0D6C"/>
    <w:rsid w:val="002F11FB"/>
    <w:rsid w:val="002F256C"/>
    <w:rsid w:val="002F2643"/>
    <w:rsid w:val="002F2750"/>
    <w:rsid w:val="002F3E1E"/>
    <w:rsid w:val="002F52BA"/>
    <w:rsid w:val="002F52D6"/>
    <w:rsid w:val="002F536C"/>
    <w:rsid w:val="002F57CF"/>
    <w:rsid w:val="002F5A39"/>
    <w:rsid w:val="002F5B43"/>
    <w:rsid w:val="002F5B7D"/>
    <w:rsid w:val="002F60DB"/>
    <w:rsid w:val="002F631B"/>
    <w:rsid w:val="002F7192"/>
    <w:rsid w:val="002F721D"/>
    <w:rsid w:val="002F770C"/>
    <w:rsid w:val="0030019F"/>
    <w:rsid w:val="00300DAA"/>
    <w:rsid w:val="00301987"/>
    <w:rsid w:val="0030199B"/>
    <w:rsid w:val="003024D4"/>
    <w:rsid w:val="003027D7"/>
    <w:rsid w:val="003039B2"/>
    <w:rsid w:val="003042C6"/>
    <w:rsid w:val="003042E0"/>
    <w:rsid w:val="00304426"/>
    <w:rsid w:val="00304926"/>
    <w:rsid w:val="003049A4"/>
    <w:rsid w:val="00304BDB"/>
    <w:rsid w:val="00304E79"/>
    <w:rsid w:val="003055DF"/>
    <w:rsid w:val="0030584F"/>
    <w:rsid w:val="00305B77"/>
    <w:rsid w:val="00305F48"/>
    <w:rsid w:val="003068FC"/>
    <w:rsid w:val="0030692D"/>
    <w:rsid w:val="0030781B"/>
    <w:rsid w:val="0030781D"/>
    <w:rsid w:val="00310021"/>
    <w:rsid w:val="0031030F"/>
    <w:rsid w:val="00310B35"/>
    <w:rsid w:val="00311D16"/>
    <w:rsid w:val="00312008"/>
    <w:rsid w:val="00312317"/>
    <w:rsid w:val="00312652"/>
    <w:rsid w:val="00312757"/>
    <w:rsid w:val="003127FB"/>
    <w:rsid w:val="00312936"/>
    <w:rsid w:val="00312F77"/>
    <w:rsid w:val="003132C3"/>
    <w:rsid w:val="00313881"/>
    <w:rsid w:val="00313AF7"/>
    <w:rsid w:val="00314178"/>
    <w:rsid w:val="003143E5"/>
    <w:rsid w:val="00314693"/>
    <w:rsid w:val="00314A0F"/>
    <w:rsid w:val="00314D21"/>
    <w:rsid w:val="00314D87"/>
    <w:rsid w:val="00314DD3"/>
    <w:rsid w:val="00315272"/>
    <w:rsid w:val="00315606"/>
    <w:rsid w:val="00316438"/>
    <w:rsid w:val="0031650D"/>
    <w:rsid w:val="00316CAA"/>
    <w:rsid w:val="00317613"/>
    <w:rsid w:val="00317E6E"/>
    <w:rsid w:val="00317E8D"/>
    <w:rsid w:val="00320A3A"/>
    <w:rsid w:val="0032130D"/>
    <w:rsid w:val="00322C69"/>
    <w:rsid w:val="00323519"/>
    <w:rsid w:val="00323528"/>
    <w:rsid w:val="00323828"/>
    <w:rsid w:val="00323B58"/>
    <w:rsid w:val="0032484C"/>
    <w:rsid w:val="00324888"/>
    <w:rsid w:val="00325D86"/>
    <w:rsid w:val="00326306"/>
    <w:rsid w:val="00326939"/>
    <w:rsid w:val="00326B00"/>
    <w:rsid w:val="00327053"/>
    <w:rsid w:val="003276BD"/>
    <w:rsid w:val="00327957"/>
    <w:rsid w:val="00327B4B"/>
    <w:rsid w:val="003301AD"/>
    <w:rsid w:val="003309AA"/>
    <w:rsid w:val="00330BA4"/>
    <w:rsid w:val="00331560"/>
    <w:rsid w:val="00331D2C"/>
    <w:rsid w:val="00331F42"/>
    <w:rsid w:val="0033276F"/>
    <w:rsid w:val="003331E9"/>
    <w:rsid w:val="003336B7"/>
    <w:rsid w:val="00334253"/>
    <w:rsid w:val="00334914"/>
    <w:rsid w:val="0033518C"/>
    <w:rsid w:val="0033582E"/>
    <w:rsid w:val="003359FF"/>
    <w:rsid w:val="00335BC2"/>
    <w:rsid w:val="00335E86"/>
    <w:rsid w:val="00336576"/>
    <w:rsid w:val="003370B7"/>
    <w:rsid w:val="0033744F"/>
    <w:rsid w:val="00340936"/>
    <w:rsid w:val="00340981"/>
    <w:rsid w:val="003409AB"/>
    <w:rsid w:val="00340FDB"/>
    <w:rsid w:val="003424E2"/>
    <w:rsid w:val="00342611"/>
    <w:rsid w:val="00343027"/>
    <w:rsid w:val="00343426"/>
    <w:rsid w:val="00343613"/>
    <w:rsid w:val="0034367A"/>
    <w:rsid w:val="00343F15"/>
    <w:rsid w:val="00344150"/>
    <w:rsid w:val="00344839"/>
    <w:rsid w:val="00344A20"/>
    <w:rsid w:val="00344ACB"/>
    <w:rsid w:val="00344FFD"/>
    <w:rsid w:val="00345267"/>
    <w:rsid w:val="003452BC"/>
    <w:rsid w:val="003454B8"/>
    <w:rsid w:val="00345969"/>
    <w:rsid w:val="00345A36"/>
    <w:rsid w:val="00345A82"/>
    <w:rsid w:val="00345E41"/>
    <w:rsid w:val="00346031"/>
    <w:rsid w:val="0034637F"/>
    <w:rsid w:val="00347321"/>
    <w:rsid w:val="00347437"/>
    <w:rsid w:val="00347464"/>
    <w:rsid w:val="003478FF"/>
    <w:rsid w:val="003508E7"/>
    <w:rsid w:val="00350BB8"/>
    <w:rsid w:val="00350F51"/>
    <w:rsid w:val="0035203B"/>
    <w:rsid w:val="00353A97"/>
    <w:rsid w:val="00353F40"/>
    <w:rsid w:val="00353FFC"/>
    <w:rsid w:val="00354884"/>
    <w:rsid w:val="00354ABC"/>
    <w:rsid w:val="00354F86"/>
    <w:rsid w:val="0035512A"/>
    <w:rsid w:val="00355760"/>
    <w:rsid w:val="00356006"/>
    <w:rsid w:val="00356039"/>
    <w:rsid w:val="00356579"/>
    <w:rsid w:val="00356D6C"/>
    <w:rsid w:val="00357172"/>
    <w:rsid w:val="003572EA"/>
    <w:rsid w:val="00357884"/>
    <w:rsid w:val="00357DD6"/>
    <w:rsid w:val="0036094F"/>
    <w:rsid w:val="00361FEA"/>
    <w:rsid w:val="003624E7"/>
    <w:rsid w:val="00362B60"/>
    <w:rsid w:val="00362DA8"/>
    <w:rsid w:val="00363622"/>
    <w:rsid w:val="00363D86"/>
    <w:rsid w:val="00363DF4"/>
    <w:rsid w:val="00363E47"/>
    <w:rsid w:val="0036424E"/>
    <w:rsid w:val="00364911"/>
    <w:rsid w:val="00364ABF"/>
    <w:rsid w:val="00364B17"/>
    <w:rsid w:val="00364B1C"/>
    <w:rsid w:val="00364F3F"/>
    <w:rsid w:val="00365025"/>
    <w:rsid w:val="00365223"/>
    <w:rsid w:val="00365C28"/>
    <w:rsid w:val="003671B7"/>
    <w:rsid w:val="00367865"/>
    <w:rsid w:val="00370358"/>
    <w:rsid w:val="0037068B"/>
    <w:rsid w:val="00370818"/>
    <w:rsid w:val="003709BB"/>
    <w:rsid w:val="00370C57"/>
    <w:rsid w:val="00370D76"/>
    <w:rsid w:val="00370DB8"/>
    <w:rsid w:val="00370DC2"/>
    <w:rsid w:val="00370EA6"/>
    <w:rsid w:val="00370EE6"/>
    <w:rsid w:val="003710A4"/>
    <w:rsid w:val="00371706"/>
    <w:rsid w:val="003718B9"/>
    <w:rsid w:val="00371F99"/>
    <w:rsid w:val="00372D03"/>
    <w:rsid w:val="0037356D"/>
    <w:rsid w:val="003735EF"/>
    <w:rsid w:val="0037454D"/>
    <w:rsid w:val="00374622"/>
    <w:rsid w:val="00374F0F"/>
    <w:rsid w:val="003752F4"/>
    <w:rsid w:val="003753D5"/>
    <w:rsid w:val="00375601"/>
    <w:rsid w:val="00375EEA"/>
    <w:rsid w:val="003765A8"/>
    <w:rsid w:val="003767E4"/>
    <w:rsid w:val="00377BF8"/>
    <w:rsid w:val="00380367"/>
    <w:rsid w:val="003806F8"/>
    <w:rsid w:val="00381691"/>
    <w:rsid w:val="003816B3"/>
    <w:rsid w:val="0038305C"/>
    <w:rsid w:val="0038376B"/>
    <w:rsid w:val="0038381F"/>
    <w:rsid w:val="00383E93"/>
    <w:rsid w:val="003844DE"/>
    <w:rsid w:val="00384A9A"/>
    <w:rsid w:val="00384BDA"/>
    <w:rsid w:val="0038553F"/>
    <w:rsid w:val="003855ED"/>
    <w:rsid w:val="0038568C"/>
    <w:rsid w:val="00385708"/>
    <w:rsid w:val="00385A8E"/>
    <w:rsid w:val="00385DBB"/>
    <w:rsid w:val="00385EA8"/>
    <w:rsid w:val="00387209"/>
    <w:rsid w:val="00387EA3"/>
    <w:rsid w:val="00390832"/>
    <w:rsid w:val="0039088C"/>
    <w:rsid w:val="00390EE2"/>
    <w:rsid w:val="003913E4"/>
    <w:rsid w:val="003929E9"/>
    <w:rsid w:val="003930E4"/>
    <w:rsid w:val="0039351C"/>
    <w:rsid w:val="00393729"/>
    <w:rsid w:val="003941FD"/>
    <w:rsid w:val="0039498F"/>
    <w:rsid w:val="00394AF4"/>
    <w:rsid w:val="00395274"/>
    <w:rsid w:val="003953DD"/>
    <w:rsid w:val="00395870"/>
    <w:rsid w:val="00395883"/>
    <w:rsid w:val="00396905"/>
    <w:rsid w:val="00396A84"/>
    <w:rsid w:val="00396C1D"/>
    <w:rsid w:val="003970E2"/>
    <w:rsid w:val="003975C5"/>
    <w:rsid w:val="0039772A"/>
    <w:rsid w:val="003977F1"/>
    <w:rsid w:val="00397AD7"/>
    <w:rsid w:val="00397D51"/>
    <w:rsid w:val="003A0316"/>
    <w:rsid w:val="003A03C5"/>
    <w:rsid w:val="003A076D"/>
    <w:rsid w:val="003A18C0"/>
    <w:rsid w:val="003A1B77"/>
    <w:rsid w:val="003A1EF6"/>
    <w:rsid w:val="003A2AF4"/>
    <w:rsid w:val="003A354C"/>
    <w:rsid w:val="003A3777"/>
    <w:rsid w:val="003A38CF"/>
    <w:rsid w:val="003A4480"/>
    <w:rsid w:val="003A4982"/>
    <w:rsid w:val="003A4BF8"/>
    <w:rsid w:val="003A4EAA"/>
    <w:rsid w:val="003A6678"/>
    <w:rsid w:val="003A67DD"/>
    <w:rsid w:val="003A681C"/>
    <w:rsid w:val="003A6A49"/>
    <w:rsid w:val="003A705C"/>
    <w:rsid w:val="003A7576"/>
    <w:rsid w:val="003A7B12"/>
    <w:rsid w:val="003A7CA6"/>
    <w:rsid w:val="003B0071"/>
    <w:rsid w:val="003B00A0"/>
    <w:rsid w:val="003B04F8"/>
    <w:rsid w:val="003B0832"/>
    <w:rsid w:val="003B0EC1"/>
    <w:rsid w:val="003B283E"/>
    <w:rsid w:val="003B2D67"/>
    <w:rsid w:val="003B2EDE"/>
    <w:rsid w:val="003B3306"/>
    <w:rsid w:val="003B348F"/>
    <w:rsid w:val="003B39E9"/>
    <w:rsid w:val="003B3F65"/>
    <w:rsid w:val="003B437F"/>
    <w:rsid w:val="003B470C"/>
    <w:rsid w:val="003B474A"/>
    <w:rsid w:val="003B4F1B"/>
    <w:rsid w:val="003B50B3"/>
    <w:rsid w:val="003B5134"/>
    <w:rsid w:val="003B58AB"/>
    <w:rsid w:val="003B60DB"/>
    <w:rsid w:val="003B6B28"/>
    <w:rsid w:val="003B781E"/>
    <w:rsid w:val="003B7F0F"/>
    <w:rsid w:val="003C006F"/>
    <w:rsid w:val="003C064F"/>
    <w:rsid w:val="003C14D8"/>
    <w:rsid w:val="003C1B0B"/>
    <w:rsid w:val="003C239B"/>
    <w:rsid w:val="003C301C"/>
    <w:rsid w:val="003C32A4"/>
    <w:rsid w:val="003C3712"/>
    <w:rsid w:val="003C37F7"/>
    <w:rsid w:val="003C3B53"/>
    <w:rsid w:val="003C4322"/>
    <w:rsid w:val="003C45E3"/>
    <w:rsid w:val="003C477E"/>
    <w:rsid w:val="003C4A26"/>
    <w:rsid w:val="003C4AD9"/>
    <w:rsid w:val="003C51AE"/>
    <w:rsid w:val="003C543C"/>
    <w:rsid w:val="003C5472"/>
    <w:rsid w:val="003C5853"/>
    <w:rsid w:val="003C5A40"/>
    <w:rsid w:val="003C5D56"/>
    <w:rsid w:val="003C7244"/>
    <w:rsid w:val="003C72B2"/>
    <w:rsid w:val="003D013E"/>
    <w:rsid w:val="003D0368"/>
    <w:rsid w:val="003D03D1"/>
    <w:rsid w:val="003D11DD"/>
    <w:rsid w:val="003D1AA2"/>
    <w:rsid w:val="003D1E4C"/>
    <w:rsid w:val="003D1EEC"/>
    <w:rsid w:val="003D2143"/>
    <w:rsid w:val="003D257A"/>
    <w:rsid w:val="003D356C"/>
    <w:rsid w:val="003D3D0A"/>
    <w:rsid w:val="003D3F86"/>
    <w:rsid w:val="003D536B"/>
    <w:rsid w:val="003D53C5"/>
    <w:rsid w:val="003D5858"/>
    <w:rsid w:val="003D5DB4"/>
    <w:rsid w:val="003D6731"/>
    <w:rsid w:val="003D6A61"/>
    <w:rsid w:val="003D6AB7"/>
    <w:rsid w:val="003D6D19"/>
    <w:rsid w:val="003D7306"/>
    <w:rsid w:val="003D7355"/>
    <w:rsid w:val="003D7488"/>
    <w:rsid w:val="003D764E"/>
    <w:rsid w:val="003D7A54"/>
    <w:rsid w:val="003E14BD"/>
    <w:rsid w:val="003E1802"/>
    <w:rsid w:val="003E20C4"/>
    <w:rsid w:val="003E21A7"/>
    <w:rsid w:val="003E22EC"/>
    <w:rsid w:val="003E32B2"/>
    <w:rsid w:val="003E34A8"/>
    <w:rsid w:val="003E34C4"/>
    <w:rsid w:val="003E4350"/>
    <w:rsid w:val="003E4408"/>
    <w:rsid w:val="003E4F83"/>
    <w:rsid w:val="003E5187"/>
    <w:rsid w:val="003E58CC"/>
    <w:rsid w:val="003E5EDF"/>
    <w:rsid w:val="003E5FAB"/>
    <w:rsid w:val="003E6040"/>
    <w:rsid w:val="003E640C"/>
    <w:rsid w:val="003E73F0"/>
    <w:rsid w:val="003E747C"/>
    <w:rsid w:val="003F010D"/>
    <w:rsid w:val="003F0378"/>
    <w:rsid w:val="003F0AD9"/>
    <w:rsid w:val="003F0BA3"/>
    <w:rsid w:val="003F0BD3"/>
    <w:rsid w:val="003F0DC3"/>
    <w:rsid w:val="003F108E"/>
    <w:rsid w:val="003F159A"/>
    <w:rsid w:val="003F1BC5"/>
    <w:rsid w:val="003F1D1A"/>
    <w:rsid w:val="003F1DA7"/>
    <w:rsid w:val="003F22FD"/>
    <w:rsid w:val="003F2A95"/>
    <w:rsid w:val="003F308D"/>
    <w:rsid w:val="003F3132"/>
    <w:rsid w:val="003F3CED"/>
    <w:rsid w:val="003F4400"/>
    <w:rsid w:val="003F49C9"/>
    <w:rsid w:val="003F4C04"/>
    <w:rsid w:val="003F506B"/>
    <w:rsid w:val="003F51E9"/>
    <w:rsid w:val="003F5B54"/>
    <w:rsid w:val="003F5BCC"/>
    <w:rsid w:val="003F5D34"/>
    <w:rsid w:val="003F66F8"/>
    <w:rsid w:val="003F6933"/>
    <w:rsid w:val="003F6E84"/>
    <w:rsid w:val="003F6EB3"/>
    <w:rsid w:val="003F788E"/>
    <w:rsid w:val="004007C0"/>
    <w:rsid w:val="00400E93"/>
    <w:rsid w:val="0040103B"/>
    <w:rsid w:val="00401076"/>
    <w:rsid w:val="00401369"/>
    <w:rsid w:val="004018DD"/>
    <w:rsid w:val="00401EB4"/>
    <w:rsid w:val="0040212F"/>
    <w:rsid w:val="00402C90"/>
    <w:rsid w:val="00402EDB"/>
    <w:rsid w:val="00403514"/>
    <w:rsid w:val="00403F3F"/>
    <w:rsid w:val="0040440D"/>
    <w:rsid w:val="00404643"/>
    <w:rsid w:val="00404A85"/>
    <w:rsid w:val="00404BBA"/>
    <w:rsid w:val="004051A7"/>
    <w:rsid w:val="00405A71"/>
    <w:rsid w:val="00406387"/>
    <w:rsid w:val="00406A21"/>
    <w:rsid w:val="004103B0"/>
    <w:rsid w:val="00410852"/>
    <w:rsid w:val="00410A94"/>
    <w:rsid w:val="00410D7B"/>
    <w:rsid w:val="004115A1"/>
    <w:rsid w:val="00411725"/>
    <w:rsid w:val="00411B81"/>
    <w:rsid w:val="00412220"/>
    <w:rsid w:val="004122DF"/>
    <w:rsid w:val="004127EE"/>
    <w:rsid w:val="00412C08"/>
    <w:rsid w:val="00412CDE"/>
    <w:rsid w:val="004132DD"/>
    <w:rsid w:val="00413327"/>
    <w:rsid w:val="00413C23"/>
    <w:rsid w:val="00413F17"/>
    <w:rsid w:val="0041426C"/>
    <w:rsid w:val="004148A6"/>
    <w:rsid w:val="00414C19"/>
    <w:rsid w:val="00415110"/>
    <w:rsid w:val="00415819"/>
    <w:rsid w:val="0041598A"/>
    <w:rsid w:val="00415BC9"/>
    <w:rsid w:val="00415F8E"/>
    <w:rsid w:val="004165EE"/>
    <w:rsid w:val="00416CE7"/>
    <w:rsid w:val="00416F28"/>
    <w:rsid w:val="00417046"/>
    <w:rsid w:val="004174EE"/>
    <w:rsid w:val="0041776F"/>
    <w:rsid w:val="00417B55"/>
    <w:rsid w:val="00417F0E"/>
    <w:rsid w:val="00420902"/>
    <w:rsid w:val="00420968"/>
    <w:rsid w:val="00420E80"/>
    <w:rsid w:val="004219C4"/>
    <w:rsid w:val="00421ACD"/>
    <w:rsid w:val="00421FEC"/>
    <w:rsid w:val="004225B1"/>
    <w:rsid w:val="0042291A"/>
    <w:rsid w:val="00422DD6"/>
    <w:rsid w:val="0042320A"/>
    <w:rsid w:val="00423868"/>
    <w:rsid w:val="00425400"/>
    <w:rsid w:val="004254AD"/>
    <w:rsid w:val="004256A7"/>
    <w:rsid w:val="00425A23"/>
    <w:rsid w:val="00426267"/>
    <w:rsid w:val="00426D33"/>
    <w:rsid w:val="00430517"/>
    <w:rsid w:val="004310D4"/>
    <w:rsid w:val="004311DE"/>
    <w:rsid w:val="00433B51"/>
    <w:rsid w:val="00433E77"/>
    <w:rsid w:val="00434101"/>
    <w:rsid w:val="00434B12"/>
    <w:rsid w:val="00435ADB"/>
    <w:rsid w:val="00435BFE"/>
    <w:rsid w:val="00435FA6"/>
    <w:rsid w:val="0043696E"/>
    <w:rsid w:val="004369FC"/>
    <w:rsid w:val="00437ADD"/>
    <w:rsid w:val="00437C36"/>
    <w:rsid w:val="0044073B"/>
    <w:rsid w:val="004409BA"/>
    <w:rsid w:val="00440B44"/>
    <w:rsid w:val="00441972"/>
    <w:rsid w:val="00441F05"/>
    <w:rsid w:val="004425F9"/>
    <w:rsid w:val="0044271A"/>
    <w:rsid w:val="0044349C"/>
    <w:rsid w:val="00443B54"/>
    <w:rsid w:val="004451BC"/>
    <w:rsid w:val="00445AD0"/>
    <w:rsid w:val="004461D7"/>
    <w:rsid w:val="00447170"/>
    <w:rsid w:val="004476AE"/>
    <w:rsid w:val="00447EA9"/>
    <w:rsid w:val="00451217"/>
    <w:rsid w:val="00451B69"/>
    <w:rsid w:val="00451C93"/>
    <w:rsid w:val="0045394B"/>
    <w:rsid w:val="00453DCA"/>
    <w:rsid w:val="00453E4C"/>
    <w:rsid w:val="004542C1"/>
    <w:rsid w:val="00454DE5"/>
    <w:rsid w:val="00454FE4"/>
    <w:rsid w:val="0045511B"/>
    <w:rsid w:val="00455B77"/>
    <w:rsid w:val="00455B84"/>
    <w:rsid w:val="00455DCF"/>
    <w:rsid w:val="00456001"/>
    <w:rsid w:val="004561A6"/>
    <w:rsid w:val="00456B16"/>
    <w:rsid w:val="00456B45"/>
    <w:rsid w:val="00456BCB"/>
    <w:rsid w:val="00457D55"/>
    <w:rsid w:val="00457F57"/>
    <w:rsid w:val="004601F8"/>
    <w:rsid w:val="00460405"/>
    <w:rsid w:val="00460ABE"/>
    <w:rsid w:val="0046109F"/>
    <w:rsid w:val="004613D2"/>
    <w:rsid w:val="004615C1"/>
    <w:rsid w:val="00461618"/>
    <w:rsid w:val="00462178"/>
    <w:rsid w:val="00462524"/>
    <w:rsid w:val="00462A72"/>
    <w:rsid w:val="00462E3F"/>
    <w:rsid w:val="00463180"/>
    <w:rsid w:val="00463304"/>
    <w:rsid w:val="00463734"/>
    <w:rsid w:val="004639F1"/>
    <w:rsid w:val="00463EA8"/>
    <w:rsid w:val="004642C2"/>
    <w:rsid w:val="0046434A"/>
    <w:rsid w:val="00465003"/>
    <w:rsid w:val="004652D9"/>
    <w:rsid w:val="00465381"/>
    <w:rsid w:val="00465772"/>
    <w:rsid w:val="00465866"/>
    <w:rsid w:val="00465DA0"/>
    <w:rsid w:val="004669D0"/>
    <w:rsid w:val="00466D70"/>
    <w:rsid w:val="00467352"/>
    <w:rsid w:val="0046770C"/>
    <w:rsid w:val="00467812"/>
    <w:rsid w:val="0046794A"/>
    <w:rsid w:val="004701FB"/>
    <w:rsid w:val="00470D86"/>
    <w:rsid w:val="00470FFA"/>
    <w:rsid w:val="0047102C"/>
    <w:rsid w:val="00472294"/>
    <w:rsid w:val="0047259A"/>
    <w:rsid w:val="00472B07"/>
    <w:rsid w:val="00472D51"/>
    <w:rsid w:val="00473373"/>
    <w:rsid w:val="00474D32"/>
    <w:rsid w:val="00474DDE"/>
    <w:rsid w:val="00475CD5"/>
    <w:rsid w:val="00476160"/>
    <w:rsid w:val="00476CDF"/>
    <w:rsid w:val="00476F9A"/>
    <w:rsid w:val="004777CB"/>
    <w:rsid w:val="0048025F"/>
    <w:rsid w:val="004807AD"/>
    <w:rsid w:val="00480AD6"/>
    <w:rsid w:val="00480C1A"/>
    <w:rsid w:val="004812B0"/>
    <w:rsid w:val="00481473"/>
    <w:rsid w:val="0048173D"/>
    <w:rsid w:val="0048189D"/>
    <w:rsid w:val="004820A5"/>
    <w:rsid w:val="00482451"/>
    <w:rsid w:val="00482E52"/>
    <w:rsid w:val="00483128"/>
    <w:rsid w:val="00483DEA"/>
    <w:rsid w:val="00483EED"/>
    <w:rsid w:val="00484691"/>
    <w:rsid w:val="00484C41"/>
    <w:rsid w:val="00484F22"/>
    <w:rsid w:val="00485307"/>
    <w:rsid w:val="00485802"/>
    <w:rsid w:val="004869CB"/>
    <w:rsid w:val="00486DB7"/>
    <w:rsid w:val="004879BC"/>
    <w:rsid w:val="004907EB"/>
    <w:rsid w:val="00490DC2"/>
    <w:rsid w:val="0049127D"/>
    <w:rsid w:val="004915A0"/>
    <w:rsid w:val="004923FD"/>
    <w:rsid w:val="004924F4"/>
    <w:rsid w:val="0049275C"/>
    <w:rsid w:val="004931B7"/>
    <w:rsid w:val="00493671"/>
    <w:rsid w:val="00494215"/>
    <w:rsid w:val="0049473F"/>
    <w:rsid w:val="00494CF2"/>
    <w:rsid w:val="00494DA1"/>
    <w:rsid w:val="00494E6E"/>
    <w:rsid w:val="00495D88"/>
    <w:rsid w:val="00495E08"/>
    <w:rsid w:val="0049685C"/>
    <w:rsid w:val="00496A4F"/>
    <w:rsid w:val="0049779E"/>
    <w:rsid w:val="004979AB"/>
    <w:rsid w:val="00497AD3"/>
    <w:rsid w:val="00497F00"/>
    <w:rsid w:val="004A00A6"/>
    <w:rsid w:val="004A057C"/>
    <w:rsid w:val="004A0D42"/>
    <w:rsid w:val="004A17E1"/>
    <w:rsid w:val="004A2FFE"/>
    <w:rsid w:val="004A39A0"/>
    <w:rsid w:val="004A3A12"/>
    <w:rsid w:val="004A3BCF"/>
    <w:rsid w:val="004A4283"/>
    <w:rsid w:val="004A4416"/>
    <w:rsid w:val="004A484B"/>
    <w:rsid w:val="004A51B0"/>
    <w:rsid w:val="004A564B"/>
    <w:rsid w:val="004A5B83"/>
    <w:rsid w:val="004A5D61"/>
    <w:rsid w:val="004A5DAE"/>
    <w:rsid w:val="004A69B3"/>
    <w:rsid w:val="004A704D"/>
    <w:rsid w:val="004A715B"/>
    <w:rsid w:val="004A7D5D"/>
    <w:rsid w:val="004B0011"/>
    <w:rsid w:val="004B0221"/>
    <w:rsid w:val="004B058F"/>
    <w:rsid w:val="004B11D7"/>
    <w:rsid w:val="004B1427"/>
    <w:rsid w:val="004B147B"/>
    <w:rsid w:val="004B1911"/>
    <w:rsid w:val="004B2D09"/>
    <w:rsid w:val="004B2D7D"/>
    <w:rsid w:val="004B30FE"/>
    <w:rsid w:val="004B37A3"/>
    <w:rsid w:val="004B38E4"/>
    <w:rsid w:val="004B3A8F"/>
    <w:rsid w:val="004B3E6D"/>
    <w:rsid w:val="004B5AF8"/>
    <w:rsid w:val="004B5C70"/>
    <w:rsid w:val="004B6049"/>
    <w:rsid w:val="004B68AB"/>
    <w:rsid w:val="004C0566"/>
    <w:rsid w:val="004C07FA"/>
    <w:rsid w:val="004C08DF"/>
    <w:rsid w:val="004C110A"/>
    <w:rsid w:val="004C193B"/>
    <w:rsid w:val="004C1C82"/>
    <w:rsid w:val="004C251E"/>
    <w:rsid w:val="004C2C38"/>
    <w:rsid w:val="004C2D89"/>
    <w:rsid w:val="004C3930"/>
    <w:rsid w:val="004C3C21"/>
    <w:rsid w:val="004C3C8F"/>
    <w:rsid w:val="004C3CC8"/>
    <w:rsid w:val="004C3EC7"/>
    <w:rsid w:val="004C455A"/>
    <w:rsid w:val="004C4586"/>
    <w:rsid w:val="004C4661"/>
    <w:rsid w:val="004C4DB2"/>
    <w:rsid w:val="004C4F3B"/>
    <w:rsid w:val="004C54C0"/>
    <w:rsid w:val="004C5A7A"/>
    <w:rsid w:val="004C5D9E"/>
    <w:rsid w:val="004C60DC"/>
    <w:rsid w:val="004C63BA"/>
    <w:rsid w:val="004C69F9"/>
    <w:rsid w:val="004C6BC5"/>
    <w:rsid w:val="004C756D"/>
    <w:rsid w:val="004C7657"/>
    <w:rsid w:val="004C7F16"/>
    <w:rsid w:val="004D00DE"/>
    <w:rsid w:val="004D09CE"/>
    <w:rsid w:val="004D0D46"/>
    <w:rsid w:val="004D14CA"/>
    <w:rsid w:val="004D19E0"/>
    <w:rsid w:val="004D1AFD"/>
    <w:rsid w:val="004D1FCB"/>
    <w:rsid w:val="004D25E2"/>
    <w:rsid w:val="004D2EE8"/>
    <w:rsid w:val="004D30F5"/>
    <w:rsid w:val="004D3628"/>
    <w:rsid w:val="004D38AD"/>
    <w:rsid w:val="004D4617"/>
    <w:rsid w:val="004D4E1F"/>
    <w:rsid w:val="004D5777"/>
    <w:rsid w:val="004D7187"/>
    <w:rsid w:val="004D74EF"/>
    <w:rsid w:val="004D7534"/>
    <w:rsid w:val="004E00F3"/>
    <w:rsid w:val="004E03BF"/>
    <w:rsid w:val="004E04A6"/>
    <w:rsid w:val="004E06DD"/>
    <w:rsid w:val="004E0928"/>
    <w:rsid w:val="004E11C8"/>
    <w:rsid w:val="004E2059"/>
    <w:rsid w:val="004E2076"/>
    <w:rsid w:val="004E33EF"/>
    <w:rsid w:val="004E3638"/>
    <w:rsid w:val="004E3857"/>
    <w:rsid w:val="004E47BB"/>
    <w:rsid w:val="004E4903"/>
    <w:rsid w:val="004E4B6F"/>
    <w:rsid w:val="004E4FC1"/>
    <w:rsid w:val="004E5ED8"/>
    <w:rsid w:val="004E60EC"/>
    <w:rsid w:val="004E6BCA"/>
    <w:rsid w:val="004E779A"/>
    <w:rsid w:val="004F0489"/>
    <w:rsid w:val="004F0A00"/>
    <w:rsid w:val="004F0AFF"/>
    <w:rsid w:val="004F266D"/>
    <w:rsid w:val="004F37FD"/>
    <w:rsid w:val="004F38E7"/>
    <w:rsid w:val="004F465C"/>
    <w:rsid w:val="004F5662"/>
    <w:rsid w:val="004F5EB0"/>
    <w:rsid w:val="004F706A"/>
    <w:rsid w:val="004F74B8"/>
    <w:rsid w:val="004F781C"/>
    <w:rsid w:val="0050017F"/>
    <w:rsid w:val="00500387"/>
    <w:rsid w:val="0050142E"/>
    <w:rsid w:val="00501847"/>
    <w:rsid w:val="00501FA4"/>
    <w:rsid w:val="00502601"/>
    <w:rsid w:val="00502608"/>
    <w:rsid w:val="005027F1"/>
    <w:rsid w:val="00502888"/>
    <w:rsid w:val="00502DB6"/>
    <w:rsid w:val="005030D3"/>
    <w:rsid w:val="0050324D"/>
    <w:rsid w:val="005034CE"/>
    <w:rsid w:val="0050392D"/>
    <w:rsid w:val="00503979"/>
    <w:rsid w:val="00504A72"/>
    <w:rsid w:val="0050515E"/>
    <w:rsid w:val="005059BE"/>
    <w:rsid w:val="00505AE7"/>
    <w:rsid w:val="00505F5A"/>
    <w:rsid w:val="0050676C"/>
    <w:rsid w:val="005077E1"/>
    <w:rsid w:val="00507E74"/>
    <w:rsid w:val="005104A1"/>
    <w:rsid w:val="005107FD"/>
    <w:rsid w:val="0051099A"/>
    <w:rsid w:val="00510D33"/>
    <w:rsid w:val="00511719"/>
    <w:rsid w:val="00511CAA"/>
    <w:rsid w:val="00511D12"/>
    <w:rsid w:val="00512425"/>
    <w:rsid w:val="00512E9F"/>
    <w:rsid w:val="005137A3"/>
    <w:rsid w:val="00513A3F"/>
    <w:rsid w:val="00514DCF"/>
    <w:rsid w:val="00515231"/>
    <w:rsid w:val="00516424"/>
    <w:rsid w:val="00516DD8"/>
    <w:rsid w:val="00516FA5"/>
    <w:rsid w:val="00520685"/>
    <w:rsid w:val="00520D94"/>
    <w:rsid w:val="00520EE0"/>
    <w:rsid w:val="0052157E"/>
    <w:rsid w:val="005222A3"/>
    <w:rsid w:val="005225FA"/>
    <w:rsid w:val="005228AF"/>
    <w:rsid w:val="0052298C"/>
    <w:rsid w:val="005232FF"/>
    <w:rsid w:val="00523387"/>
    <w:rsid w:val="0052374A"/>
    <w:rsid w:val="00523E4A"/>
    <w:rsid w:val="005242EA"/>
    <w:rsid w:val="00524963"/>
    <w:rsid w:val="00524D53"/>
    <w:rsid w:val="005256D8"/>
    <w:rsid w:val="00525EAF"/>
    <w:rsid w:val="0052638F"/>
    <w:rsid w:val="005279FA"/>
    <w:rsid w:val="0053028B"/>
    <w:rsid w:val="00530B7D"/>
    <w:rsid w:val="00530B8C"/>
    <w:rsid w:val="00531B86"/>
    <w:rsid w:val="00532199"/>
    <w:rsid w:val="005322B7"/>
    <w:rsid w:val="005326B0"/>
    <w:rsid w:val="00532804"/>
    <w:rsid w:val="0053374D"/>
    <w:rsid w:val="005337B7"/>
    <w:rsid w:val="00533EF5"/>
    <w:rsid w:val="005341BB"/>
    <w:rsid w:val="005350E4"/>
    <w:rsid w:val="00535688"/>
    <w:rsid w:val="0053577D"/>
    <w:rsid w:val="00535847"/>
    <w:rsid w:val="0053586C"/>
    <w:rsid w:val="00535B47"/>
    <w:rsid w:val="00536362"/>
    <w:rsid w:val="005363A2"/>
    <w:rsid w:val="005374C5"/>
    <w:rsid w:val="00537662"/>
    <w:rsid w:val="005378B0"/>
    <w:rsid w:val="00537FA2"/>
    <w:rsid w:val="00540121"/>
    <w:rsid w:val="00540BD0"/>
    <w:rsid w:val="00540FF2"/>
    <w:rsid w:val="005410B6"/>
    <w:rsid w:val="00541118"/>
    <w:rsid w:val="00541320"/>
    <w:rsid w:val="00541627"/>
    <w:rsid w:val="00541CA5"/>
    <w:rsid w:val="00542543"/>
    <w:rsid w:val="00542627"/>
    <w:rsid w:val="00543132"/>
    <w:rsid w:val="0054358C"/>
    <w:rsid w:val="005438DB"/>
    <w:rsid w:val="00543AE3"/>
    <w:rsid w:val="00544873"/>
    <w:rsid w:val="00544961"/>
    <w:rsid w:val="00544DD0"/>
    <w:rsid w:val="00544DEE"/>
    <w:rsid w:val="00545514"/>
    <w:rsid w:val="005455BD"/>
    <w:rsid w:val="0054572C"/>
    <w:rsid w:val="005459BB"/>
    <w:rsid w:val="00545BB5"/>
    <w:rsid w:val="005462F4"/>
    <w:rsid w:val="00546889"/>
    <w:rsid w:val="005468FA"/>
    <w:rsid w:val="0054693C"/>
    <w:rsid w:val="00546E50"/>
    <w:rsid w:val="005478CD"/>
    <w:rsid w:val="005479E8"/>
    <w:rsid w:val="0055052D"/>
    <w:rsid w:val="005505BB"/>
    <w:rsid w:val="005508AF"/>
    <w:rsid w:val="00550D92"/>
    <w:rsid w:val="00551274"/>
    <w:rsid w:val="00551666"/>
    <w:rsid w:val="00551C4B"/>
    <w:rsid w:val="00551D7D"/>
    <w:rsid w:val="005523EB"/>
    <w:rsid w:val="00552843"/>
    <w:rsid w:val="0055290C"/>
    <w:rsid w:val="00552B0A"/>
    <w:rsid w:val="00552FB7"/>
    <w:rsid w:val="0055327B"/>
    <w:rsid w:val="00553FB4"/>
    <w:rsid w:val="0055440A"/>
    <w:rsid w:val="00554B0C"/>
    <w:rsid w:val="005551E3"/>
    <w:rsid w:val="0055529E"/>
    <w:rsid w:val="00555733"/>
    <w:rsid w:val="0055611B"/>
    <w:rsid w:val="0055647F"/>
    <w:rsid w:val="00556817"/>
    <w:rsid w:val="005569F9"/>
    <w:rsid w:val="00556AED"/>
    <w:rsid w:val="00557015"/>
    <w:rsid w:val="0055766D"/>
    <w:rsid w:val="00560083"/>
    <w:rsid w:val="005600F0"/>
    <w:rsid w:val="00560CF1"/>
    <w:rsid w:val="00560EA7"/>
    <w:rsid w:val="005611F9"/>
    <w:rsid w:val="00561380"/>
    <w:rsid w:val="0056194D"/>
    <w:rsid w:val="00561998"/>
    <w:rsid w:val="005619EE"/>
    <w:rsid w:val="00561E20"/>
    <w:rsid w:val="00562276"/>
    <w:rsid w:val="00562726"/>
    <w:rsid w:val="00562F5B"/>
    <w:rsid w:val="00563154"/>
    <w:rsid w:val="005639B5"/>
    <w:rsid w:val="00563D68"/>
    <w:rsid w:val="005641D3"/>
    <w:rsid w:val="005646E7"/>
    <w:rsid w:val="005652D1"/>
    <w:rsid w:val="005653B8"/>
    <w:rsid w:val="005653D6"/>
    <w:rsid w:val="00566279"/>
    <w:rsid w:val="005664AD"/>
    <w:rsid w:val="0056665B"/>
    <w:rsid w:val="00567D5F"/>
    <w:rsid w:val="0057082E"/>
    <w:rsid w:val="005709D9"/>
    <w:rsid w:val="00570CBB"/>
    <w:rsid w:val="00570EB1"/>
    <w:rsid w:val="00571010"/>
    <w:rsid w:val="0057162F"/>
    <w:rsid w:val="0057164E"/>
    <w:rsid w:val="00571C84"/>
    <w:rsid w:val="00571EA0"/>
    <w:rsid w:val="00573AA6"/>
    <w:rsid w:val="00574362"/>
    <w:rsid w:val="0057441D"/>
    <w:rsid w:val="0057525A"/>
    <w:rsid w:val="00576148"/>
    <w:rsid w:val="00576694"/>
    <w:rsid w:val="00576A11"/>
    <w:rsid w:val="00577A07"/>
    <w:rsid w:val="00577C1D"/>
    <w:rsid w:val="0058005A"/>
    <w:rsid w:val="005804DD"/>
    <w:rsid w:val="005808AE"/>
    <w:rsid w:val="005812A7"/>
    <w:rsid w:val="00581EBF"/>
    <w:rsid w:val="005823DA"/>
    <w:rsid w:val="005830D4"/>
    <w:rsid w:val="00583264"/>
    <w:rsid w:val="0058345F"/>
    <w:rsid w:val="0058347C"/>
    <w:rsid w:val="005835B5"/>
    <w:rsid w:val="00584948"/>
    <w:rsid w:val="00584E78"/>
    <w:rsid w:val="00585156"/>
    <w:rsid w:val="0058535B"/>
    <w:rsid w:val="005856DA"/>
    <w:rsid w:val="0058582E"/>
    <w:rsid w:val="00585CF3"/>
    <w:rsid w:val="00586214"/>
    <w:rsid w:val="00586DDB"/>
    <w:rsid w:val="00586F17"/>
    <w:rsid w:val="005870F6"/>
    <w:rsid w:val="0058739F"/>
    <w:rsid w:val="00587572"/>
    <w:rsid w:val="0058779E"/>
    <w:rsid w:val="0058780B"/>
    <w:rsid w:val="00587E5E"/>
    <w:rsid w:val="005901E5"/>
    <w:rsid w:val="005904D0"/>
    <w:rsid w:val="005907C3"/>
    <w:rsid w:val="00590868"/>
    <w:rsid w:val="00591625"/>
    <w:rsid w:val="00591EC4"/>
    <w:rsid w:val="00591FF5"/>
    <w:rsid w:val="00592217"/>
    <w:rsid w:val="00592236"/>
    <w:rsid w:val="0059231D"/>
    <w:rsid w:val="00592B5D"/>
    <w:rsid w:val="00592EF4"/>
    <w:rsid w:val="005931BE"/>
    <w:rsid w:val="005936DB"/>
    <w:rsid w:val="00593ACE"/>
    <w:rsid w:val="0059437D"/>
    <w:rsid w:val="00594FBB"/>
    <w:rsid w:val="005950D4"/>
    <w:rsid w:val="005954B0"/>
    <w:rsid w:val="0059581A"/>
    <w:rsid w:val="00595FEB"/>
    <w:rsid w:val="00596418"/>
    <w:rsid w:val="00596728"/>
    <w:rsid w:val="00596B84"/>
    <w:rsid w:val="00596F09"/>
    <w:rsid w:val="00597134"/>
    <w:rsid w:val="00597555"/>
    <w:rsid w:val="00597627"/>
    <w:rsid w:val="00597FD0"/>
    <w:rsid w:val="005A0D64"/>
    <w:rsid w:val="005A0D67"/>
    <w:rsid w:val="005A18FF"/>
    <w:rsid w:val="005A1B93"/>
    <w:rsid w:val="005A1CB0"/>
    <w:rsid w:val="005A2801"/>
    <w:rsid w:val="005A2920"/>
    <w:rsid w:val="005A3402"/>
    <w:rsid w:val="005A4EFB"/>
    <w:rsid w:val="005A5543"/>
    <w:rsid w:val="005A56E1"/>
    <w:rsid w:val="005A57DB"/>
    <w:rsid w:val="005A5A4D"/>
    <w:rsid w:val="005A5D39"/>
    <w:rsid w:val="005A62DB"/>
    <w:rsid w:val="005A671C"/>
    <w:rsid w:val="005A677D"/>
    <w:rsid w:val="005A73BE"/>
    <w:rsid w:val="005A7A5A"/>
    <w:rsid w:val="005A7CD0"/>
    <w:rsid w:val="005A7F35"/>
    <w:rsid w:val="005B0E1A"/>
    <w:rsid w:val="005B1783"/>
    <w:rsid w:val="005B1C8F"/>
    <w:rsid w:val="005B1D8F"/>
    <w:rsid w:val="005B20CA"/>
    <w:rsid w:val="005B269B"/>
    <w:rsid w:val="005B2E11"/>
    <w:rsid w:val="005B3ECA"/>
    <w:rsid w:val="005B49F1"/>
    <w:rsid w:val="005B5172"/>
    <w:rsid w:val="005B5A08"/>
    <w:rsid w:val="005B6295"/>
    <w:rsid w:val="005B63F0"/>
    <w:rsid w:val="005B6483"/>
    <w:rsid w:val="005B6626"/>
    <w:rsid w:val="005C0D42"/>
    <w:rsid w:val="005C0D64"/>
    <w:rsid w:val="005C130B"/>
    <w:rsid w:val="005C15F2"/>
    <w:rsid w:val="005C1922"/>
    <w:rsid w:val="005C1D3C"/>
    <w:rsid w:val="005C294D"/>
    <w:rsid w:val="005C35A9"/>
    <w:rsid w:val="005C3E53"/>
    <w:rsid w:val="005C4375"/>
    <w:rsid w:val="005C6064"/>
    <w:rsid w:val="005C6669"/>
    <w:rsid w:val="005C6E53"/>
    <w:rsid w:val="005C73D3"/>
    <w:rsid w:val="005C7CA5"/>
    <w:rsid w:val="005D05CF"/>
    <w:rsid w:val="005D0E22"/>
    <w:rsid w:val="005D0F51"/>
    <w:rsid w:val="005D13E7"/>
    <w:rsid w:val="005D18F5"/>
    <w:rsid w:val="005D1C8E"/>
    <w:rsid w:val="005D27C0"/>
    <w:rsid w:val="005D2F51"/>
    <w:rsid w:val="005D345F"/>
    <w:rsid w:val="005D3A9D"/>
    <w:rsid w:val="005D3B2D"/>
    <w:rsid w:val="005D3F6C"/>
    <w:rsid w:val="005D4503"/>
    <w:rsid w:val="005D4D84"/>
    <w:rsid w:val="005D5B10"/>
    <w:rsid w:val="005D6276"/>
    <w:rsid w:val="005D637E"/>
    <w:rsid w:val="005D6436"/>
    <w:rsid w:val="005D64E8"/>
    <w:rsid w:val="005D6D61"/>
    <w:rsid w:val="005D6EBC"/>
    <w:rsid w:val="005D707D"/>
    <w:rsid w:val="005E01A0"/>
    <w:rsid w:val="005E01D6"/>
    <w:rsid w:val="005E033B"/>
    <w:rsid w:val="005E06B6"/>
    <w:rsid w:val="005E094D"/>
    <w:rsid w:val="005E164B"/>
    <w:rsid w:val="005E193C"/>
    <w:rsid w:val="005E1AD7"/>
    <w:rsid w:val="005E25A7"/>
    <w:rsid w:val="005E28C1"/>
    <w:rsid w:val="005E2BF9"/>
    <w:rsid w:val="005E2C61"/>
    <w:rsid w:val="005E2E0C"/>
    <w:rsid w:val="005E2F70"/>
    <w:rsid w:val="005E3341"/>
    <w:rsid w:val="005E377C"/>
    <w:rsid w:val="005E4038"/>
    <w:rsid w:val="005E416C"/>
    <w:rsid w:val="005E4711"/>
    <w:rsid w:val="005E5B3E"/>
    <w:rsid w:val="005E61E3"/>
    <w:rsid w:val="005E6263"/>
    <w:rsid w:val="005E6366"/>
    <w:rsid w:val="005E63BE"/>
    <w:rsid w:val="005E6493"/>
    <w:rsid w:val="005E67FA"/>
    <w:rsid w:val="005E6D0F"/>
    <w:rsid w:val="005E785D"/>
    <w:rsid w:val="005E7E53"/>
    <w:rsid w:val="005F002F"/>
    <w:rsid w:val="005F0768"/>
    <w:rsid w:val="005F097E"/>
    <w:rsid w:val="005F1201"/>
    <w:rsid w:val="005F1368"/>
    <w:rsid w:val="005F1B3B"/>
    <w:rsid w:val="005F1C21"/>
    <w:rsid w:val="005F1DA0"/>
    <w:rsid w:val="005F242C"/>
    <w:rsid w:val="005F25D8"/>
    <w:rsid w:val="005F278F"/>
    <w:rsid w:val="005F280D"/>
    <w:rsid w:val="005F291D"/>
    <w:rsid w:val="005F2A48"/>
    <w:rsid w:val="005F30F7"/>
    <w:rsid w:val="005F395F"/>
    <w:rsid w:val="005F3A2A"/>
    <w:rsid w:val="005F40F5"/>
    <w:rsid w:val="005F449A"/>
    <w:rsid w:val="005F457E"/>
    <w:rsid w:val="005F48BB"/>
    <w:rsid w:val="005F59D5"/>
    <w:rsid w:val="005F5A17"/>
    <w:rsid w:val="005F5A86"/>
    <w:rsid w:val="005F5FEB"/>
    <w:rsid w:val="005F601D"/>
    <w:rsid w:val="005F6216"/>
    <w:rsid w:val="005F68BB"/>
    <w:rsid w:val="005F6C3F"/>
    <w:rsid w:val="005F76B2"/>
    <w:rsid w:val="005F7FB3"/>
    <w:rsid w:val="00600939"/>
    <w:rsid w:val="00601493"/>
    <w:rsid w:val="00601C0B"/>
    <w:rsid w:val="006020BE"/>
    <w:rsid w:val="006033DD"/>
    <w:rsid w:val="00603961"/>
    <w:rsid w:val="00603C18"/>
    <w:rsid w:val="00603C70"/>
    <w:rsid w:val="006042AD"/>
    <w:rsid w:val="00604AC9"/>
    <w:rsid w:val="00606197"/>
    <w:rsid w:val="00606286"/>
    <w:rsid w:val="0060652C"/>
    <w:rsid w:val="00606B40"/>
    <w:rsid w:val="00606BE8"/>
    <w:rsid w:val="00607152"/>
    <w:rsid w:val="00607400"/>
    <w:rsid w:val="00607703"/>
    <w:rsid w:val="00607F0A"/>
    <w:rsid w:val="006101EB"/>
    <w:rsid w:val="0061079F"/>
    <w:rsid w:val="006107E0"/>
    <w:rsid w:val="00611443"/>
    <w:rsid w:val="0061159A"/>
    <w:rsid w:val="00611B04"/>
    <w:rsid w:val="00612602"/>
    <w:rsid w:val="00612666"/>
    <w:rsid w:val="006132E8"/>
    <w:rsid w:val="00613E3E"/>
    <w:rsid w:val="00613F22"/>
    <w:rsid w:val="0061433D"/>
    <w:rsid w:val="00614507"/>
    <w:rsid w:val="00614D66"/>
    <w:rsid w:val="0061501F"/>
    <w:rsid w:val="00615C8D"/>
    <w:rsid w:val="00615D5F"/>
    <w:rsid w:val="00615E31"/>
    <w:rsid w:val="0061618A"/>
    <w:rsid w:val="0061665C"/>
    <w:rsid w:val="00616897"/>
    <w:rsid w:val="00616A70"/>
    <w:rsid w:val="006200C0"/>
    <w:rsid w:val="0062070E"/>
    <w:rsid w:val="00620C53"/>
    <w:rsid w:val="00621140"/>
    <w:rsid w:val="00621CFC"/>
    <w:rsid w:val="006224CC"/>
    <w:rsid w:val="00622EC3"/>
    <w:rsid w:val="00623A89"/>
    <w:rsid w:val="006240A1"/>
    <w:rsid w:val="00624B3C"/>
    <w:rsid w:val="00624CC8"/>
    <w:rsid w:val="00625163"/>
    <w:rsid w:val="00625256"/>
    <w:rsid w:val="006257D9"/>
    <w:rsid w:val="00625A2E"/>
    <w:rsid w:val="00625F83"/>
    <w:rsid w:val="006260DF"/>
    <w:rsid w:val="00626D15"/>
    <w:rsid w:val="00626FC6"/>
    <w:rsid w:val="0062731E"/>
    <w:rsid w:val="00627FFA"/>
    <w:rsid w:val="00630712"/>
    <w:rsid w:val="00631C9C"/>
    <w:rsid w:val="006327D5"/>
    <w:rsid w:val="00632D49"/>
    <w:rsid w:val="0063395B"/>
    <w:rsid w:val="00633A6E"/>
    <w:rsid w:val="0063411C"/>
    <w:rsid w:val="006346E1"/>
    <w:rsid w:val="00634D77"/>
    <w:rsid w:val="0063576C"/>
    <w:rsid w:val="00635FB6"/>
    <w:rsid w:val="006360D1"/>
    <w:rsid w:val="00636C2D"/>
    <w:rsid w:val="00636C5A"/>
    <w:rsid w:val="006371F9"/>
    <w:rsid w:val="006375A8"/>
    <w:rsid w:val="00637C20"/>
    <w:rsid w:val="00640122"/>
    <w:rsid w:val="00640AF7"/>
    <w:rsid w:val="00641976"/>
    <w:rsid w:val="00642699"/>
    <w:rsid w:val="006428BE"/>
    <w:rsid w:val="00642C0C"/>
    <w:rsid w:val="00643254"/>
    <w:rsid w:val="00643ACD"/>
    <w:rsid w:val="0064410C"/>
    <w:rsid w:val="00644715"/>
    <w:rsid w:val="006448B7"/>
    <w:rsid w:val="006449C4"/>
    <w:rsid w:val="00645B64"/>
    <w:rsid w:val="00645C43"/>
    <w:rsid w:val="00645F82"/>
    <w:rsid w:val="006467AD"/>
    <w:rsid w:val="00646960"/>
    <w:rsid w:val="00647793"/>
    <w:rsid w:val="006479FF"/>
    <w:rsid w:val="00647ABD"/>
    <w:rsid w:val="00647BE7"/>
    <w:rsid w:val="00650BAB"/>
    <w:rsid w:val="00650E99"/>
    <w:rsid w:val="00651F5E"/>
    <w:rsid w:val="00652242"/>
    <w:rsid w:val="00652249"/>
    <w:rsid w:val="00653358"/>
    <w:rsid w:val="00653EBA"/>
    <w:rsid w:val="00654375"/>
    <w:rsid w:val="00654D8C"/>
    <w:rsid w:val="00654F28"/>
    <w:rsid w:val="00655E61"/>
    <w:rsid w:val="0065688C"/>
    <w:rsid w:val="00656B76"/>
    <w:rsid w:val="00656DBC"/>
    <w:rsid w:val="00657266"/>
    <w:rsid w:val="00657310"/>
    <w:rsid w:val="00660873"/>
    <w:rsid w:val="006610B6"/>
    <w:rsid w:val="006616CB"/>
    <w:rsid w:val="00661D9B"/>
    <w:rsid w:val="00663AD3"/>
    <w:rsid w:val="00663D00"/>
    <w:rsid w:val="00663E04"/>
    <w:rsid w:val="00663FE0"/>
    <w:rsid w:val="0066432E"/>
    <w:rsid w:val="00664648"/>
    <w:rsid w:val="0066487F"/>
    <w:rsid w:val="00664A1D"/>
    <w:rsid w:val="00664E49"/>
    <w:rsid w:val="006654EC"/>
    <w:rsid w:val="00665A17"/>
    <w:rsid w:val="00665BA8"/>
    <w:rsid w:val="00665C47"/>
    <w:rsid w:val="00666B9C"/>
    <w:rsid w:val="00666C81"/>
    <w:rsid w:val="006672FB"/>
    <w:rsid w:val="00667A1D"/>
    <w:rsid w:val="00670053"/>
    <w:rsid w:val="00670240"/>
    <w:rsid w:val="0067109E"/>
    <w:rsid w:val="0067125C"/>
    <w:rsid w:val="0067158B"/>
    <w:rsid w:val="006717A2"/>
    <w:rsid w:val="006719B8"/>
    <w:rsid w:val="0067234A"/>
    <w:rsid w:val="00672914"/>
    <w:rsid w:val="0067298A"/>
    <w:rsid w:val="0067309C"/>
    <w:rsid w:val="00673934"/>
    <w:rsid w:val="006742B2"/>
    <w:rsid w:val="0067455F"/>
    <w:rsid w:val="00675816"/>
    <w:rsid w:val="00675995"/>
    <w:rsid w:val="00675F20"/>
    <w:rsid w:val="00676531"/>
    <w:rsid w:val="0067690C"/>
    <w:rsid w:val="00677217"/>
    <w:rsid w:val="0068034A"/>
    <w:rsid w:val="00681D43"/>
    <w:rsid w:val="006825F8"/>
    <w:rsid w:val="00682637"/>
    <w:rsid w:val="006826B8"/>
    <w:rsid w:val="00682768"/>
    <w:rsid w:val="00682830"/>
    <w:rsid w:val="006828F7"/>
    <w:rsid w:val="0068296E"/>
    <w:rsid w:val="00682DF3"/>
    <w:rsid w:val="00683222"/>
    <w:rsid w:val="006835F9"/>
    <w:rsid w:val="006837CB"/>
    <w:rsid w:val="00684659"/>
    <w:rsid w:val="00684E4B"/>
    <w:rsid w:val="00684F73"/>
    <w:rsid w:val="0068555D"/>
    <w:rsid w:val="00685CB1"/>
    <w:rsid w:val="00685D5F"/>
    <w:rsid w:val="00686404"/>
    <w:rsid w:val="006866AD"/>
    <w:rsid w:val="006874B5"/>
    <w:rsid w:val="0068788A"/>
    <w:rsid w:val="00690276"/>
    <w:rsid w:val="006904CB"/>
    <w:rsid w:val="0069076D"/>
    <w:rsid w:val="00690FD6"/>
    <w:rsid w:val="00692412"/>
    <w:rsid w:val="00692472"/>
    <w:rsid w:val="00692CF4"/>
    <w:rsid w:val="0069306D"/>
    <w:rsid w:val="006937D4"/>
    <w:rsid w:val="00693DB1"/>
    <w:rsid w:val="0069408B"/>
    <w:rsid w:val="006943C7"/>
    <w:rsid w:val="006944A5"/>
    <w:rsid w:val="00694544"/>
    <w:rsid w:val="00695084"/>
    <w:rsid w:val="006958E4"/>
    <w:rsid w:val="00695C8E"/>
    <w:rsid w:val="006964A0"/>
    <w:rsid w:val="0069657F"/>
    <w:rsid w:val="00697068"/>
    <w:rsid w:val="00697320"/>
    <w:rsid w:val="0069751A"/>
    <w:rsid w:val="006A0AF4"/>
    <w:rsid w:val="006A114B"/>
    <w:rsid w:val="006A1998"/>
    <w:rsid w:val="006A1E02"/>
    <w:rsid w:val="006A1F1F"/>
    <w:rsid w:val="006A2022"/>
    <w:rsid w:val="006A2A31"/>
    <w:rsid w:val="006A3CF2"/>
    <w:rsid w:val="006A4BB5"/>
    <w:rsid w:val="006A4FFD"/>
    <w:rsid w:val="006A5188"/>
    <w:rsid w:val="006A582D"/>
    <w:rsid w:val="006A59AF"/>
    <w:rsid w:val="006A5DF9"/>
    <w:rsid w:val="006A65D1"/>
    <w:rsid w:val="006A69BE"/>
    <w:rsid w:val="006A6D3F"/>
    <w:rsid w:val="006A6E30"/>
    <w:rsid w:val="006A7256"/>
    <w:rsid w:val="006A7CD8"/>
    <w:rsid w:val="006A7E0D"/>
    <w:rsid w:val="006A7EB7"/>
    <w:rsid w:val="006B0A26"/>
    <w:rsid w:val="006B18CA"/>
    <w:rsid w:val="006B2158"/>
    <w:rsid w:val="006B263E"/>
    <w:rsid w:val="006B3319"/>
    <w:rsid w:val="006B3486"/>
    <w:rsid w:val="006B3951"/>
    <w:rsid w:val="006B3D81"/>
    <w:rsid w:val="006B3F0B"/>
    <w:rsid w:val="006B40E6"/>
    <w:rsid w:val="006B4316"/>
    <w:rsid w:val="006B508D"/>
    <w:rsid w:val="006B5148"/>
    <w:rsid w:val="006B5661"/>
    <w:rsid w:val="006B6F7B"/>
    <w:rsid w:val="006B7C46"/>
    <w:rsid w:val="006B7DE4"/>
    <w:rsid w:val="006C01D1"/>
    <w:rsid w:val="006C09C4"/>
    <w:rsid w:val="006C1ED5"/>
    <w:rsid w:val="006C1EDA"/>
    <w:rsid w:val="006C2E6D"/>
    <w:rsid w:val="006C3275"/>
    <w:rsid w:val="006C38C7"/>
    <w:rsid w:val="006C3ABF"/>
    <w:rsid w:val="006C3FDC"/>
    <w:rsid w:val="006C42FF"/>
    <w:rsid w:val="006C566A"/>
    <w:rsid w:val="006C5828"/>
    <w:rsid w:val="006C5842"/>
    <w:rsid w:val="006C6A08"/>
    <w:rsid w:val="006C6AF2"/>
    <w:rsid w:val="006C7CCF"/>
    <w:rsid w:val="006D060D"/>
    <w:rsid w:val="006D087D"/>
    <w:rsid w:val="006D0BAC"/>
    <w:rsid w:val="006D12DE"/>
    <w:rsid w:val="006D1D29"/>
    <w:rsid w:val="006D1F14"/>
    <w:rsid w:val="006D21FD"/>
    <w:rsid w:val="006D26A0"/>
    <w:rsid w:val="006D26C3"/>
    <w:rsid w:val="006D2D4E"/>
    <w:rsid w:val="006D2F2F"/>
    <w:rsid w:val="006D3028"/>
    <w:rsid w:val="006D3B0D"/>
    <w:rsid w:val="006D41EE"/>
    <w:rsid w:val="006D4310"/>
    <w:rsid w:val="006D5636"/>
    <w:rsid w:val="006D5BCC"/>
    <w:rsid w:val="006D6133"/>
    <w:rsid w:val="006D6350"/>
    <w:rsid w:val="006D6AC4"/>
    <w:rsid w:val="006D7487"/>
    <w:rsid w:val="006D7917"/>
    <w:rsid w:val="006D7953"/>
    <w:rsid w:val="006D7F86"/>
    <w:rsid w:val="006E06EB"/>
    <w:rsid w:val="006E0B69"/>
    <w:rsid w:val="006E0BB0"/>
    <w:rsid w:val="006E15F8"/>
    <w:rsid w:val="006E17FC"/>
    <w:rsid w:val="006E1AEB"/>
    <w:rsid w:val="006E20A7"/>
    <w:rsid w:val="006E21C6"/>
    <w:rsid w:val="006E2641"/>
    <w:rsid w:val="006E2A15"/>
    <w:rsid w:val="006E34C9"/>
    <w:rsid w:val="006E3981"/>
    <w:rsid w:val="006E3D8B"/>
    <w:rsid w:val="006E47E8"/>
    <w:rsid w:val="006E5100"/>
    <w:rsid w:val="006E5779"/>
    <w:rsid w:val="006E5B67"/>
    <w:rsid w:val="006E5FCE"/>
    <w:rsid w:val="006E7215"/>
    <w:rsid w:val="006E72A3"/>
    <w:rsid w:val="006E76E4"/>
    <w:rsid w:val="006F0271"/>
    <w:rsid w:val="006F0DEF"/>
    <w:rsid w:val="006F0F5A"/>
    <w:rsid w:val="006F0F86"/>
    <w:rsid w:val="006F13D7"/>
    <w:rsid w:val="006F1BDE"/>
    <w:rsid w:val="006F1E36"/>
    <w:rsid w:val="006F2195"/>
    <w:rsid w:val="006F21EF"/>
    <w:rsid w:val="006F230E"/>
    <w:rsid w:val="006F31EA"/>
    <w:rsid w:val="006F3FA8"/>
    <w:rsid w:val="006F40DA"/>
    <w:rsid w:val="006F4380"/>
    <w:rsid w:val="006F453C"/>
    <w:rsid w:val="006F46F4"/>
    <w:rsid w:val="006F4C30"/>
    <w:rsid w:val="006F5E8B"/>
    <w:rsid w:val="006F6BBD"/>
    <w:rsid w:val="006F7C5D"/>
    <w:rsid w:val="006F7D11"/>
    <w:rsid w:val="00700400"/>
    <w:rsid w:val="0070154E"/>
    <w:rsid w:val="00701CAD"/>
    <w:rsid w:val="00702055"/>
    <w:rsid w:val="00702230"/>
    <w:rsid w:val="00702C66"/>
    <w:rsid w:val="00703114"/>
    <w:rsid w:val="007039E9"/>
    <w:rsid w:val="00704B78"/>
    <w:rsid w:val="00704D95"/>
    <w:rsid w:val="00704FE5"/>
    <w:rsid w:val="007054B5"/>
    <w:rsid w:val="007058D4"/>
    <w:rsid w:val="007058DF"/>
    <w:rsid w:val="007059DA"/>
    <w:rsid w:val="007059E7"/>
    <w:rsid w:val="00705A7A"/>
    <w:rsid w:val="00705E77"/>
    <w:rsid w:val="007075FC"/>
    <w:rsid w:val="00707C04"/>
    <w:rsid w:val="00707D62"/>
    <w:rsid w:val="00710412"/>
    <w:rsid w:val="00710A85"/>
    <w:rsid w:val="00710CBE"/>
    <w:rsid w:val="00710D66"/>
    <w:rsid w:val="0071209F"/>
    <w:rsid w:val="0071238C"/>
    <w:rsid w:val="00712C69"/>
    <w:rsid w:val="007134DB"/>
    <w:rsid w:val="00713A47"/>
    <w:rsid w:val="00713AEB"/>
    <w:rsid w:val="0071403F"/>
    <w:rsid w:val="00715600"/>
    <w:rsid w:val="00716DD4"/>
    <w:rsid w:val="00717AA6"/>
    <w:rsid w:val="00717B61"/>
    <w:rsid w:val="00717C3F"/>
    <w:rsid w:val="00717CB5"/>
    <w:rsid w:val="00717DD6"/>
    <w:rsid w:val="0072052C"/>
    <w:rsid w:val="00720C32"/>
    <w:rsid w:val="00721A38"/>
    <w:rsid w:val="00721B4B"/>
    <w:rsid w:val="007220A3"/>
    <w:rsid w:val="007221C0"/>
    <w:rsid w:val="0072234F"/>
    <w:rsid w:val="00722567"/>
    <w:rsid w:val="0072290E"/>
    <w:rsid w:val="00722EAC"/>
    <w:rsid w:val="00724311"/>
    <w:rsid w:val="00724752"/>
    <w:rsid w:val="00724B7A"/>
    <w:rsid w:val="00724BBB"/>
    <w:rsid w:val="007250D7"/>
    <w:rsid w:val="00725320"/>
    <w:rsid w:val="007253D9"/>
    <w:rsid w:val="00725577"/>
    <w:rsid w:val="0072597A"/>
    <w:rsid w:val="0072671C"/>
    <w:rsid w:val="00726A3A"/>
    <w:rsid w:val="007274CD"/>
    <w:rsid w:val="00727C78"/>
    <w:rsid w:val="00730189"/>
    <w:rsid w:val="0073026F"/>
    <w:rsid w:val="00730367"/>
    <w:rsid w:val="007303C0"/>
    <w:rsid w:val="00730469"/>
    <w:rsid w:val="007307B8"/>
    <w:rsid w:val="00730AB7"/>
    <w:rsid w:val="00730B79"/>
    <w:rsid w:val="00730D4C"/>
    <w:rsid w:val="00731AB8"/>
    <w:rsid w:val="00731C94"/>
    <w:rsid w:val="00732829"/>
    <w:rsid w:val="00732B29"/>
    <w:rsid w:val="00732CAD"/>
    <w:rsid w:val="00732E30"/>
    <w:rsid w:val="00732EB5"/>
    <w:rsid w:val="00733406"/>
    <w:rsid w:val="00733816"/>
    <w:rsid w:val="00733A0F"/>
    <w:rsid w:val="00733B48"/>
    <w:rsid w:val="007341B6"/>
    <w:rsid w:val="00734B0A"/>
    <w:rsid w:val="00734B5F"/>
    <w:rsid w:val="00734BB3"/>
    <w:rsid w:val="0073521B"/>
    <w:rsid w:val="00735B2D"/>
    <w:rsid w:val="00735F45"/>
    <w:rsid w:val="007364C4"/>
    <w:rsid w:val="007366E9"/>
    <w:rsid w:val="007367D6"/>
    <w:rsid w:val="007367F9"/>
    <w:rsid w:val="0073693A"/>
    <w:rsid w:val="00736B6E"/>
    <w:rsid w:val="00737182"/>
    <w:rsid w:val="0073718A"/>
    <w:rsid w:val="00737498"/>
    <w:rsid w:val="00737C91"/>
    <w:rsid w:val="00740E4D"/>
    <w:rsid w:val="00741515"/>
    <w:rsid w:val="00741A3E"/>
    <w:rsid w:val="00741D0C"/>
    <w:rsid w:val="00742273"/>
    <w:rsid w:val="00742CAB"/>
    <w:rsid w:val="00743BAA"/>
    <w:rsid w:val="007446C1"/>
    <w:rsid w:val="00745A40"/>
    <w:rsid w:val="00746022"/>
    <w:rsid w:val="007460AA"/>
    <w:rsid w:val="007460FD"/>
    <w:rsid w:val="00746EF2"/>
    <w:rsid w:val="007472BA"/>
    <w:rsid w:val="007501BD"/>
    <w:rsid w:val="007501C3"/>
    <w:rsid w:val="0075024E"/>
    <w:rsid w:val="0075030A"/>
    <w:rsid w:val="00750322"/>
    <w:rsid w:val="00750920"/>
    <w:rsid w:val="00750ABA"/>
    <w:rsid w:val="0075102B"/>
    <w:rsid w:val="007513D5"/>
    <w:rsid w:val="00751B9C"/>
    <w:rsid w:val="00751DF0"/>
    <w:rsid w:val="0075233D"/>
    <w:rsid w:val="00752919"/>
    <w:rsid w:val="00752E63"/>
    <w:rsid w:val="00752FA0"/>
    <w:rsid w:val="00753056"/>
    <w:rsid w:val="007534FF"/>
    <w:rsid w:val="007541C3"/>
    <w:rsid w:val="0075420D"/>
    <w:rsid w:val="00754BFB"/>
    <w:rsid w:val="00755CAC"/>
    <w:rsid w:val="007561FE"/>
    <w:rsid w:val="00756765"/>
    <w:rsid w:val="00757670"/>
    <w:rsid w:val="00757A79"/>
    <w:rsid w:val="00757C5C"/>
    <w:rsid w:val="00757DC2"/>
    <w:rsid w:val="00757E0C"/>
    <w:rsid w:val="007602DE"/>
    <w:rsid w:val="0076032D"/>
    <w:rsid w:val="00760346"/>
    <w:rsid w:val="00760A1C"/>
    <w:rsid w:val="00760F53"/>
    <w:rsid w:val="00760FD8"/>
    <w:rsid w:val="007613A0"/>
    <w:rsid w:val="007613CC"/>
    <w:rsid w:val="007618FA"/>
    <w:rsid w:val="00762F8B"/>
    <w:rsid w:val="00763458"/>
    <w:rsid w:val="007637D2"/>
    <w:rsid w:val="00763900"/>
    <w:rsid w:val="00764169"/>
    <w:rsid w:val="0076483A"/>
    <w:rsid w:val="00765054"/>
    <w:rsid w:val="0076509A"/>
    <w:rsid w:val="007651A2"/>
    <w:rsid w:val="007653FE"/>
    <w:rsid w:val="007661E2"/>
    <w:rsid w:val="007679F8"/>
    <w:rsid w:val="00771340"/>
    <w:rsid w:val="007713D1"/>
    <w:rsid w:val="00771631"/>
    <w:rsid w:val="00771A92"/>
    <w:rsid w:val="00771B1D"/>
    <w:rsid w:val="00771F24"/>
    <w:rsid w:val="007721FC"/>
    <w:rsid w:val="007722AA"/>
    <w:rsid w:val="007726A9"/>
    <w:rsid w:val="00772826"/>
    <w:rsid w:val="00773955"/>
    <w:rsid w:val="007745D6"/>
    <w:rsid w:val="00774B3E"/>
    <w:rsid w:val="00775101"/>
    <w:rsid w:val="00775E96"/>
    <w:rsid w:val="007760E7"/>
    <w:rsid w:val="00776A63"/>
    <w:rsid w:val="00777452"/>
    <w:rsid w:val="007801D2"/>
    <w:rsid w:val="0078081C"/>
    <w:rsid w:val="007809E7"/>
    <w:rsid w:val="00780AD6"/>
    <w:rsid w:val="00780B44"/>
    <w:rsid w:val="00780C12"/>
    <w:rsid w:val="00780D3E"/>
    <w:rsid w:val="007810E8"/>
    <w:rsid w:val="007814DB"/>
    <w:rsid w:val="007816FD"/>
    <w:rsid w:val="00781738"/>
    <w:rsid w:val="0078176A"/>
    <w:rsid w:val="007819F9"/>
    <w:rsid w:val="00781A06"/>
    <w:rsid w:val="00782A4B"/>
    <w:rsid w:val="007833C7"/>
    <w:rsid w:val="00783F35"/>
    <w:rsid w:val="00784039"/>
    <w:rsid w:val="007847F4"/>
    <w:rsid w:val="00784813"/>
    <w:rsid w:val="00784867"/>
    <w:rsid w:val="00784B73"/>
    <w:rsid w:val="007859B6"/>
    <w:rsid w:val="0078621E"/>
    <w:rsid w:val="00786413"/>
    <w:rsid w:val="00786AAC"/>
    <w:rsid w:val="007870C8"/>
    <w:rsid w:val="0078711D"/>
    <w:rsid w:val="007879C5"/>
    <w:rsid w:val="00787BC0"/>
    <w:rsid w:val="00787C97"/>
    <w:rsid w:val="00790B53"/>
    <w:rsid w:val="00790E48"/>
    <w:rsid w:val="0079130E"/>
    <w:rsid w:val="00792675"/>
    <w:rsid w:val="00793023"/>
    <w:rsid w:val="00793300"/>
    <w:rsid w:val="00794401"/>
    <w:rsid w:val="0079451F"/>
    <w:rsid w:val="00794B00"/>
    <w:rsid w:val="00794EEB"/>
    <w:rsid w:val="007954DB"/>
    <w:rsid w:val="00795628"/>
    <w:rsid w:val="00795F30"/>
    <w:rsid w:val="007968E6"/>
    <w:rsid w:val="00796DBA"/>
    <w:rsid w:val="00797882"/>
    <w:rsid w:val="007A0312"/>
    <w:rsid w:val="007A0B59"/>
    <w:rsid w:val="007A0CA2"/>
    <w:rsid w:val="007A0DF9"/>
    <w:rsid w:val="007A0FA4"/>
    <w:rsid w:val="007A15C0"/>
    <w:rsid w:val="007A1EA1"/>
    <w:rsid w:val="007A28F3"/>
    <w:rsid w:val="007A2917"/>
    <w:rsid w:val="007A2CFF"/>
    <w:rsid w:val="007A2DDF"/>
    <w:rsid w:val="007A3236"/>
    <w:rsid w:val="007A32E1"/>
    <w:rsid w:val="007A375E"/>
    <w:rsid w:val="007A3D2F"/>
    <w:rsid w:val="007A48F8"/>
    <w:rsid w:val="007A4E41"/>
    <w:rsid w:val="007A4EEA"/>
    <w:rsid w:val="007A59BB"/>
    <w:rsid w:val="007A6703"/>
    <w:rsid w:val="007A6B22"/>
    <w:rsid w:val="007A7172"/>
    <w:rsid w:val="007A7C0E"/>
    <w:rsid w:val="007B0124"/>
    <w:rsid w:val="007B0951"/>
    <w:rsid w:val="007B1BA1"/>
    <w:rsid w:val="007B1CAA"/>
    <w:rsid w:val="007B2E75"/>
    <w:rsid w:val="007B3212"/>
    <w:rsid w:val="007B3277"/>
    <w:rsid w:val="007B3398"/>
    <w:rsid w:val="007B37F5"/>
    <w:rsid w:val="007B3A1A"/>
    <w:rsid w:val="007B3D2D"/>
    <w:rsid w:val="007B4B61"/>
    <w:rsid w:val="007B5072"/>
    <w:rsid w:val="007B5760"/>
    <w:rsid w:val="007B59D8"/>
    <w:rsid w:val="007B6548"/>
    <w:rsid w:val="007B6B35"/>
    <w:rsid w:val="007B6B79"/>
    <w:rsid w:val="007B6BE2"/>
    <w:rsid w:val="007B6F07"/>
    <w:rsid w:val="007B76E4"/>
    <w:rsid w:val="007B7825"/>
    <w:rsid w:val="007B7A24"/>
    <w:rsid w:val="007B7A80"/>
    <w:rsid w:val="007B7B10"/>
    <w:rsid w:val="007C00B3"/>
    <w:rsid w:val="007C0312"/>
    <w:rsid w:val="007C0565"/>
    <w:rsid w:val="007C11E7"/>
    <w:rsid w:val="007C197E"/>
    <w:rsid w:val="007C1BC9"/>
    <w:rsid w:val="007C1DB5"/>
    <w:rsid w:val="007C240A"/>
    <w:rsid w:val="007C2856"/>
    <w:rsid w:val="007C3334"/>
    <w:rsid w:val="007C377A"/>
    <w:rsid w:val="007C38E1"/>
    <w:rsid w:val="007C43CA"/>
    <w:rsid w:val="007C470F"/>
    <w:rsid w:val="007C4764"/>
    <w:rsid w:val="007C4BB6"/>
    <w:rsid w:val="007C573A"/>
    <w:rsid w:val="007C5A4F"/>
    <w:rsid w:val="007C64C4"/>
    <w:rsid w:val="007C658F"/>
    <w:rsid w:val="007C673D"/>
    <w:rsid w:val="007C68AF"/>
    <w:rsid w:val="007C786F"/>
    <w:rsid w:val="007C7A0B"/>
    <w:rsid w:val="007C7AFE"/>
    <w:rsid w:val="007C7B19"/>
    <w:rsid w:val="007D0BBC"/>
    <w:rsid w:val="007D0CB5"/>
    <w:rsid w:val="007D0D22"/>
    <w:rsid w:val="007D19F9"/>
    <w:rsid w:val="007D24C5"/>
    <w:rsid w:val="007D36A6"/>
    <w:rsid w:val="007D4992"/>
    <w:rsid w:val="007D4D32"/>
    <w:rsid w:val="007D4F2A"/>
    <w:rsid w:val="007D501E"/>
    <w:rsid w:val="007D523C"/>
    <w:rsid w:val="007D54EF"/>
    <w:rsid w:val="007D551E"/>
    <w:rsid w:val="007D574A"/>
    <w:rsid w:val="007D65D9"/>
    <w:rsid w:val="007D6A0D"/>
    <w:rsid w:val="007E0465"/>
    <w:rsid w:val="007E0CD7"/>
    <w:rsid w:val="007E0FBE"/>
    <w:rsid w:val="007E1085"/>
    <w:rsid w:val="007E125E"/>
    <w:rsid w:val="007E133F"/>
    <w:rsid w:val="007E1B70"/>
    <w:rsid w:val="007E1C36"/>
    <w:rsid w:val="007E1DF0"/>
    <w:rsid w:val="007E24A4"/>
    <w:rsid w:val="007E257B"/>
    <w:rsid w:val="007E2E24"/>
    <w:rsid w:val="007E4674"/>
    <w:rsid w:val="007E4FF6"/>
    <w:rsid w:val="007E5BA0"/>
    <w:rsid w:val="007E641B"/>
    <w:rsid w:val="007E655C"/>
    <w:rsid w:val="007E682A"/>
    <w:rsid w:val="007E6DE3"/>
    <w:rsid w:val="007E760C"/>
    <w:rsid w:val="007F0594"/>
    <w:rsid w:val="007F0D85"/>
    <w:rsid w:val="007F22CE"/>
    <w:rsid w:val="007F2C36"/>
    <w:rsid w:val="007F2CAD"/>
    <w:rsid w:val="007F3112"/>
    <w:rsid w:val="007F3890"/>
    <w:rsid w:val="007F3C59"/>
    <w:rsid w:val="007F3E42"/>
    <w:rsid w:val="007F4275"/>
    <w:rsid w:val="007F4ECC"/>
    <w:rsid w:val="007F550B"/>
    <w:rsid w:val="007F6031"/>
    <w:rsid w:val="007F6A60"/>
    <w:rsid w:val="007F700B"/>
    <w:rsid w:val="007F7048"/>
    <w:rsid w:val="007F7262"/>
    <w:rsid w:val="007F7449"/>
    <w:rsid w:val="007F7B62"/>
    <w:rsid w:val="008007C2"/>
    <w:rsid w:val="0080080D"/>
    <w:rsid w:val="00800898"/>
    <w:rsid w:val="00800F4A"/>
    <w:rsid w:val="0080137A"/>
    <w:rsid w:val="00801A7E"/>
    <w:rsid w:val="00801D84"/>
    <w:rsid w:val="008022E1"/>
    <w:rsid w:val="008033C1"/>
    <w:rsid w:val="0080396D"/>
    <w:rsid w:val="008039E4"/>
    <w:rsid w:val="00803BF5"/>
    <w:rsid w:val="008040B2"/>
    <w:rsid w:val="008045AD"/>
    <w:rsid w:val="00804953"/>
    <w:rsid w:val="00804E79"/>
    <w:rsid w:val="00805140"/>
    <w:rsid w:val="00805234"/>
    <w:rsid w:val="00805B09"/>
    <w:rsid w:val="00805BF2"/>
    <w:rsid w:val="00805C5F"/>
    <w:rsid w:val="00805F3B"/>
    <w:rsid w:val="00806126"/>
    <w:rsid w:val="0080662F"/>
    <w:rsid w:val="008068FC"/>
    <w:rsid w:val="0080742C"/>
    <w:rsid w:val="00807713"/>
    <w:rsid w:val="008078D0"/>
    <w:rsid w:val="00807C7C"/>
    <w:rsid w:val="00810C9A"/>
    <w:rsid w:val="00810CAD"/>
    <w:rsid w:val="00810DDB"/>
    <w:rsid w:val="00811853"/>
    <w:rsid w:val="00812080"/>
    <w:rsid w:val="00812099"/>
    <w:rsid w:val="00812F70"/>
    <w:rsid w:val="00813E00"/>
    <w:rsid w:val="00813F7F"/>
    <w:rsid w:val="00814C4A"/>
    <w:rsid w:val="008151F5"/>
    <w:rsid w:val="00815333"/>
    <w:rsid w:val="008156A8"/>
    <w:rsid w:val="00815826"/>
    <w:rsid w:val="008158DF"/>
    <w:rsid w:val="00815DD6"/>
    <w:rsid w:val="008166D4"/>
    <w:rsid w:val="008166D9"/>
    <w:rsid w:val="00816DC6"/>
    <w:rsid w:val="00817234"/>
    <w:rsid w:val="0082039B"/>
    <w:rsid w:val="008203C2"/>
    <w:rsid w:val="00820533"/>
    <w:rsid w:val="00820B13"/>
    <w:rsid w:val="00822471"/>
    <w:rsid w:val="008226EA"/>
    <w:rsid w:val="00822718"/>
    <w:rsid w:val="00822AD1"/>
    <w:rsid w:val="00822D1D"/>
    <w:rsid w:val="0082452D"/>
    <w:rsid w:val="00824AF2"/>
    <w:rsid w:val="00824B9F"/>
    <w:rsid w:val="00824D9F"/>
    <w:rsid w:val="00824E0B"/>
    <w:rsid w:val="00825211"/>
    <w:rsid w:val="00826204"/>
    <w:rsid w:val="008266CD"/>
    <w:rsid w:val="008268BF"/>
    <w:rsid w:val="008277F9"/>
    <w:rsid w:val="00827C02"/>
    <w:rsid w:val="008303A1"/>
    <w:rsid w:val="00830532"/>
    <w:rsid w:val="008305DB"/>
    <w:rsid w:val="0083066C"/>
    <w:rsid w:val="00830676"/>
    <w:rsid w:val="00831498"/>
    <w:rsid w:val="0083197E"/>
    <w:rsid w:val="00831C6E"/>
    <w:rsid w:val="008332B2"/>
    <w:rsid w:val="00833950"/>
    <w:rsid w:val="008349D6"/>
    <w:rsid w:val="00834FAE"/>
    <w:rsid w:val="00835154"/>
    <w:rsid w:val="008352CA"/>
    <w:rsid w:val="00835440"/>
    <w:rsid w:val="008355E8"/>
    <w:rsid w:val="00835799"/>
    <w:rsid w:val="00836362"/>
    <w:rsid w:val="00836504"/>
    <w:rsid w:val="00836DA5"/>
    <w:rsid w:val="00837107"/>
    <w:rsid w:val="008371CA"/>
    <w:rsid w:val="0083747D"/>
    <w:rsid w:val="008402BF"/>
    <w:rsid w:val="00840ACA"/>
    <w:rsid w:val="00841FC6"/>
    <w:rsid w:val="00842059"/>
    <w:rsid w:val="00842064"/>
    <w:rsid w:val="00842338"/>
    <w:rsid w:val="00842C1E"/>
    <w:rsid w:val="00842EC3"/>
    <w:rsid w:val="00843E88"/>
    <w:rsid w:val="00844939"/>
    <w:rsid w:val="008459AB"/>
    <w:rsid w:val="00845C0D"/>
    <w:rsid w:val="00846324"/>
    <w:rsid w:val="00846C81"/>
    <w:rsid w:val="00846D2D"/>
    <w:rsid w:val="00847678"/>
    <w:rsid w:val="00847BF1"/>
    <w:rsid w:val="008500A6"/>
    <w:rsid w:val="008510D2"/>
    <w:rsid w:val="008511FF"/>
    <w:rsid w:val="00851645"/>
    <w:rsid w:val="00851652"/>
    <w:rsid w:val="00851688"/>
    <w:rsid w:val="008516CE"/>
    <w:rsid w:val="008518E3"/>
    <w:rsid w:val="00851F4A"/>
    <w:rsid w:val="0085248E"/>
    <w:rsid w:val="00852DD0"/>
    <w:rsid w:val="00852F92"/>
    <w:rsid w:val="008538D0"/>
    <w:rsid w:val="00853D25"/>
    <w:rsid w:val="00853E91"/>
    <w:rsid w:val="00853FAA"/>
    <w:rsid w:val="008552C0"/>
    <w:rsid w:val="008554AC"/>
    <w:rsid w:val="00856A7F"/>
    <w:rsid w:val="00856C05"/>
    <w:rsid w:val="00856DD1"/>
    <w:rsid w:val="00856F08"/>
    <w:rsid w:val="00860515"/>
    <w:rsid w:val="008606FC"/>
    <w:rsid w:val="00861074"/>
    <w:rsid w:val="008617AB"/>
    <w:rsid w:val="00861FDA"/>
    <w:rsid w:val="0086207D"/>
    <w:rsid w:val="0086245F"/>
    <w:rsid w:val="00862A5E"/>
    <w:rsid w:val="00863A44"/>
    <w:rsid w:val="00863BCF"/>
    <w:rsid w:val="00863C47"/>
    <w:rsid w:val="00863E45"/>
    <w:rsid w:val="008644E5"/>
    <w:rsid w:val="008659F6"/>
    <w:rsid w:val="00866124"/>
    <w:rsid w:val="008662F7"/>
    <w:rsid w:val="008671EF"/>
    <w:rsid w:val="008676C5"/>
    <w:rsid w:val="00867984"/>
    <w:rsid w:val="00867ABE"/>
    <w:rsid w:val="008703CB"/>
    <w:rsid w:val="008708C9"/>
    <w:rsid w:val="00870F7A"/>
    <w:rsid w:val="00871022"/>
    <w:rsid w:val="008723C7"/>
    <w:rsid w:val="00872434"/>
    <w:rsid w:val="008724FD"/>
    <w:rsid w:val="00872913"/>
    <w:rsid w:val="00872BA9"/>
    <w:rsid w:val="00872EE9"/>
    <w:rsid w:val="00873430"/>
    <w:rsid w:val="00873CAF"/>
    <w:rsid w:val="00874EBD"/>
    <w:rsid w:val="00874FD1"/>
    <w:rsid w:val="00875DA3"/>
    <w:rsid w:val="00875EF0"/>
    <w:rsid w:val="00876B9B"/>
    <w:rsid w:val="00876EA9"/>
    <w:rsid w:val="0087714E"/>
    <w:rsid w:val="0087723F"/>
    <w:rsid w:val="0087766F"/>
    <w:rsid w:val="00877B5B"/>
    <w:rsid w:val="00877C09"/>
    <w:rsid w:val="00880DFF"/>
    <w:rsid w:val="00881325"/>
    <w:rsid w:val="00881583"/>
    <w:rsid w:val="008816DF"/>
    <w:rsid w:val="00883181"/>
    <w:rsid w:val="008831EE"/>
    <w:rsid w:val="0088331D"/>
    <w:rsid w:val="0088440D"/>
    <w:rsid w:val="00885025"/>
    <w:rsid w:val="00885AEE"/>
    <w:rsid w:val="00885D42"/>
    <w:rsid w:val="00886719"/>
    <w:rsid w:val="00886883"/>
    <w:rsid w:val="008871A4"/>
    <w:rsid w:val="00887278"/>
    <w:rsid w:val="008878AC"/>
    <w:rsid w:val="0089051F"/>
    <w:rsid w:val="008906FA"/>
    <w:rsid w:val="00890B56"/>
    <w:rsid w:val="00890F8A"/>
    <w:rsid w:val="008911D6"/>
    <w:rsid w:val="00891BC6"/>
    <w:rsid w:val="00891DF0"/>
    <w:rsid w:val="00891FD5"/>
    <w:rsid w:val="00892C96"/>
    <w:rsid w:val="00893581"/>
    <w:rsid w:val="00894979"/>
    <w:rsid w:val="008950A2"/>
    <w:rsid w:val="00895915"/>
    <w:rsid w:val="00896434"/>
    <w:rsid w:val="00896FF1"/>
    <w:rsid w:val="008A0136"/>
    <w:rsid w:val="008A08FB"/>
    <w:rsid w:val="008A10BF"/>
    <w:rsid w:val="008A1157"/>
    <w:rsid w:val="008A1897"/>
    <w:rsid w:val="008A2848"/>
    <w:rsid w:val="008A2AF9"/>
    <w:rsid w:val="008A3363"/>
    <w:rsid w:val="008A3385"/>
    <w:rsid w:val="008A356E"/>
    <w:rsid w:val="008A3724"/>
    <w:rsid w:val="008A377A"/>
    <w:rsid w:val="008A3924"/>
    <w:rsid w:val="008A4E12"/>
    <w:rsid w:val="008A4F26"/>
    <w:rsid w:val="008A5091"/>
    <w:rsid w:val="008A51C8"/>
    <w:rsid w:val="008A53B1"/>
    <w:rsid w:val="008A5663"/>
    <w:rsid w:val="008A6011"/>
    <w:rsid w:val="008A6A26"/>
    <w:rsid w:val="008A7452"/>
    <w:rsid w:val="008A75C0"/>
    <w:rsid w:val="008A7D9E"/>
    <w:rsid w:val="008B010A"/>
    <w:rsid w:val="008B0B53"/>
    <w:rsid w:val="008B1636"/>
    <w:rsid w:val="008B1BA8"/>
    <w:rsid w:val="008B2ED9"/>
    <w:rsid w:val="008B2F5B"/>
    <w:rsid w:val="008B3171"/>
    <w:rsid w:val="008B3350"/>
    <w:rsid w:val="008B3535"/>
    <w:rsid w:val="008B39E6"/>
    <w:rsid w:val="008B3BC1"/>
    <w:rsid w:val="008B3C80"/>
    <w:rsid w:val="008B4027"/>
    <w:rsid w:val="008B42C4"/>
    <w:rsid w:val="008B4589"/>
    <w:rsid w:val="008B4EAD"/>
    <w:rsid w:val="008B5487"/>
    <w:rsid w:val="008B5533"/>
    <w:rsid w:val="008B5651"/>
    <w:rsid w:val="008B5861"/>
    <w:rsid w:val="008B683C"/>
    <w:rsid w:val="008B68B0"/>
    <w:rsid w:val="008B6C3A"/>
    <w:rsid w:val="008B6DA0"/>
    <w:rsid w:val="008B6EF9"/>
    <w:rsid w:val="008B721E"/>
    <w:rsid w:val="008B76BC"/>
    <w:rsid w:val="008C10CC"/>
    <w:rsid w:val="008C1B96"/>
    <w:rsid w:val="008C1D87"/>
    <w:rsid w:val="008C230A"/>
    <w:rsid w:val="008C2559"/>
    <w:rsid w:val="008C2751"/>
    <w:rsid w:val="008C28F1"/>
    <w:rsid w:val="008C2C7B"/>
    <w:rsid w:val="008C3968"/>
    <w:rsid w:val="008C4AB8"/>
    <w:rsid w:val="008C6823"/>
    <w:rsid w:val="008C68CD"/>
    <w:rsid w:val="008C6DFC"/>
    <w:rsid w:val="008C719F"/>
    <w:rsid w:val="008C7D2F"/>
    <w:rsid w:val="008C7E2C"/>
    <w:rsid w:val="008D045A"/>
    <w:rsid w:val="008D08A0"/>
    <w:rsid w:val="008D0CAC"/>
    <w:rsid w:val="008D1098"/>
    <w:rsid w:val="008D1563"/>
    <w:rsid w:val="008D168D"/>
    <w:rsid w:val="008D19EE"/>
    <w:rsid w:val="008D4442"/>
    <w:rsid w:val="008D47D7"/>
    <w:rsid w:val="008D4D74"/>
    <w:rsid w:val="008D5386"/>
    <w:rsid w:val="008D554E"/>
    <w:rsid w:val="008D5A04"/>
    <w:rsid w:val="008D5A1F"/>
    <w:rsid w:val="008D6012"/>
    <w:rsid w:val="008D626B"/>
    <w:rsid w:val="008D6608"/>
    <w:rsid w:val="008D67BE"/>
    <w:rsid w:val="008D6D02"/>
    <w:rsid w:val="008E0213"/>
    <w:rsid w:val="008E0749"/>
    <w:rsid w:val="008E1085"/>
    <w:rsid w:val="008E1597"/>
    <w:rsid w:val="008E1A3C"/>
    <w:rsid w:val="008E1CDA"/>
    <w:rsid w:val="008E279E"/>
    <w:rsid w:val="008E2DA7"/>
    <w:rsid w:val="008E3357"/>
    <w:rsid w:val="008E339D"/>
    <w:rsid w:val="008E3882"/>
    <w:rsid w:val="008E3AA8"/>
    <w:rsid w:val="008E45C2"/>
    <w:rsid w:val="008E4A81"/>
    <w:rsid w:val="008E5DED"/>
    <w:rsid w:val="008E6133"/>
    <w:rsid w:val="008E686E"/>
    <w:rsid w:val="008E73D0"/>
    <w:rsid w:val="008E7604"/>
    <w:rsid w:val="008F0014"/>
    <w:rsid w:val="008F0BFD"/>
    <w:rsid w:val="008F0DE2"/>
    <w:rsid w:val="008F273E"/>
    <w:rsid w:val="008F2B65"/>
    <w:rsid w:val="008F2EB9"/>
    <w:rsid w:val="008F3234"/>
    <w:rsid w:val="008F36A0"/>
    <w:rsid w:val="008F3B6F"/>
    <w:rsid w:val="008F4007"/>
    <w:rsid w:val="008F4375"/>
    <w:rsid w:val="008F46AF"/>
    <w:rsid w:val="008F4F96"/>
    <w:rsid w:val="008F5202"/>
    <w:rsid w:val="008F5BC4"/>
    <w:rsid w:val="008F6157"/>
    <w:rsid w:val="008F6330"/>
    <w:rsid w:val="008F636A"/>
    <w:rsid w:val="008F7164"/>
    <w:rsid w:val="008F7248"/>
    <w:rsid w:val="008F7310"/>
    <w:rsid w:val="008F7495"/>
    <w:rsid w:val="008F7D62"/>
    <w:rsid w:val="0090002C"/>
    <w:rsid w:val="0090171B"/>
    <w:rsid w:val="00901C84"/>
    <w:rsid w:val="00901CD6"/>
    <w:rsid w:val="00901EB3"/>
    <w:rsid w:val="00902258"/>
    <w:rsid w:val="00902350"/>
    <w:rsid w:val="009026FE"/>
    <w:rsid w:val="00902C77"/>
    <w:rsid w:val="00903004"/>
    <w:rsid w:val="009034DE"/>
    <w:rsid w:val="0090353D"/>
    <w:rsid w:val="00903ABC"/>
    <w:rsid w:val="00903BF5"/>
    <w:rsid w:val="009040FC"/>
    <w:rsid w:val="00905BF9"/>
    <w:rsid w:val="00905C68"/>
    <w:rsid w:val="00906DE6"/>
    <w:rsid w:val="0090723D"/>
    <w:rsid w:val="00910926"/>
    <w:rsid w:val="009109F7"/>
    <w:rsid w:val="00910E44"/>
    <w:rsid w:val="00911AB6"/>
    <w:rsid w:val="009125AE"/>
    <w:rsid w:val="00912DE0"/>
    <w:rsid w:val="00913344"/>
    <w:rsid w:val="009147F3"/>
    <w:rsid w:val="00914B04"/>
    <w:rsid w:val="00914CD3"/>
    <w:rsid w:val="00914D9B"/>
    <w:rsid w:val="0091515C"/>
    <w:rsid w:val="00915724"/>
    <w:rsid w:val="00915934"/>
    <w:rsid w:val="00915CC8"/>
    <w:rsid w:val="00917C5E"/>
    <w:rsid w:val="00921043"/>
    <w:rsid w:val="009214F9"/>
    <w:rsid w:val="009216A7"/>
    <w:rsid w:val="0092177D"/>
    <w:rsid w:val="009218AF"/>
    <w:rsid w:val="00922735"/>
    <w:rsid w:val="00922CE8"/>
    <w:rsid w:val="00922CF4"/>
    <w:rsid w:val="00923A5A"/>
    <w:rsid w:val="00924CE2"/>
    <w:rsid w:val="00925261"/>
    <w:rsid w:val="009259DA"/>
    <w:rsid w:val="00925A37"/>
    <w:rsid w:val="00925D82"/>
    <w:rsid w:val="009264DC"/>
    <w:rsid w:val="0092697C"/>
    <w:rsid w:val="00926D21"/>
    <w:rsid w:val="00927089"/>
    <w:rsid w:val="0092776D"/>
    <w:rsid w:val="00927F80"/>
    <w:rsid w:val="00930081"/>
    <w:rsid w:val="00930956"/>
    <w:rsid w:val="009310FC"/>
    <w:rsid w:val="00931389"/>
    <w:rsid w:val="009316F3"/>
    <w:rsid w:val="00931F25"/>
    <w:rsid w:val="0093204C"/>
    <w:rsid w:val="00934580"/>
    <w:rsid w:val="009356E7"/>
    <w:rsid w:val="00935956"/>
    <w:rsid w:val="00936B78"/>
    <w:rsid w:val="00936F15"/>
    <w:rsid w:val="00937594"/>
    <w:rsid w:val="0093772C"/>
    <w:rsid w:val="0093775D"/>
    <w:rsid w:val="00937C72"/>
    <w:rsid w:val="00937CED"/>
    <w:rsid w:val="009403F8"/>
    <w:rsid w:val="00940B48"/>
    <w:rsid w:val="00940F24"/>
    <w:rsid w:val="00941450"/>
    <w:rsid w:val="00941916"/>
    <w:rsid w:val="00941B34"/>
    <w:rsid w:val="009424E8"/>
    <w:rsid w:val="00942D90"/>
    <w:rsid w:val="0094354F"/>
    <w:rsid w:val="009440DE"/>
    <w:rsid w:val="009447B6"/>
    <w:rsid w:val="00944B4D"/>
    <w:rsid w:val="00944EAF"/>
    <w:rsid w:val="00946002"/>
    <w:rsid w:val="00946234"/>
    <w:rsid w:val="00946877"/>
    <w:rsid w:val="00950848"/>
    <w:rsid w:val="00950BF2"/>
    <w:rsid w:val="00950F52"/>
    <w:rsid w:val="0095136D"/>
    <w:rsid w:val="0095145D"/>
    <w:rsid w:val="00951AE6"/>
    <w:rsid w:val="00951C67"/>
    <w:rsid w:val="00951D55"/>
    <w:rsid w:val="00951F66"/>
    <w:rsid w:val="00952334"/>
    <w:rsid w:val="00952F29"/>
    <w:rsid w:val="00953508"/>
    <w:rsid w:val="00954641"/>
    <w:rsid w:val="0095500B"/>
    <w:rsid w:val="0095584C"/>
    <w:rsid w:val="00955C96"/>
    <w:rsid w:val="009564E4"/>
    <w:rsid w:val="009564F2"/>
    <w:rsid w:val="009565BB"/>
    <w:rsid w:val="0095684E"/>
    <w:rsid w:val="00956FEE"/>
    <w:rsid w:val="0096041D"/>
    <w:rsid w:val="0096101D"/>
    <w:rsid w:val="00961471"/>
    <w:rsid w:val="009615D6"/>
    <w:rsid w:val="00961982"/>
    <w:rsid w:val="0096296B"/>
    <w:rsid w:val="009629E6"/>
    <w:rsid w:val="00963B2C"/>
    <w:rsid w:val="009649E7"/>
    <w:rsid w:val="00965638"/>
    <w:rsid w:val="00965B27"/>
    <w:rsid w:val="00965C4E"/>
    <w:rsid w:val="0096618A"/>
    <w:rsid w:val="0096673D"/>
    <w:rsid w:val="00966A06"/>
    <w:rsid w:val="0096729F"/>
    <w:rsid w:val="009675AD"/>
    <w:rsid w:val="00967793"/>
    <w:rsid w:val="00967805"/>
    <w:rsid w:val="00967D09"/>
    <w:rsid w:val="0097055A"/>
    <w:rsid w:val="009709A2"/>
    <w:rsid w:val="00971026"/>
    <w:rsid w:val="00971CF1"/>
    <w:rsid w:val="009720E0"/>
    <w:rsid w:val="00972683"/>
    <w:rsid w:val="00972F97"/>
    <w:rsid w:val="009732ED"/>
    <w:rsid w:val="009741BB"/>
    <w:rsid w:val="00975501"/>
    <w:rsid w:val="0097587E"/>
    <w:rsid w:val="00975F78"/>
    <w:rsid w:val="0097699E"/>
    <w:rsid w:val="00977774"/>
    <w:rsid w:val="009778E2"/>
    <w:rsid w:val="00977EC2"/>
    <w:rsid w:val="00980511"/>
    <w:rsid w:val="009805EB"/>
    <w:rsid w:val="00980677"/>
    <w:rsid w:val="00980695"/>
    <w:rsid w:val="009806E7"/>
    <w:rsid w:val="00980922"/>
    <w:rsid w:val="00980D2E"/>
    <w:rsid w:val="00980DE4"/>
    <w:rsid w:val="00981782"/>
    <w:rsid w:val="009826BB"/>
    <w:rsid w:val="00982B5B"/>
    <w:rsid w:val="00982EF9"/>
    <w:rsid w:val="009839FF"/>
    <w:rsid w:val="00983D38"/>
    <w:rsid w:val="009855CF"/>
    <w:rsid w:val="009865DF"/>
    <w:rsid w:val="009873A8"/>
    <w:rsid w:val="009876F8"/>
    <w:rsid w:val="00987CE2"/>
    <w:rsid w:val="00990E9F"/>
    <w:rsid w:val="009913DC"/>
    <w:rsid w:val="0099152F"/>
    <w:rsid w:val="00992225"/>
    <w:rsid w:val="00992535"/>
    <w:rsid w:val="00992B98"/>
    <w:rsid w:val="0099306E"/>
    <w:rsid w:val="009930E2"/>
    <w:rsid w:val="0099357D"/>
    <w:rsid w:val="0099358E"/>
    <w:rsid w:val="00993F0A"/>
    <w:rsid w:val="00993FCE"/>
    <w:rsid w:val="0099440B"/>
    <w:rsid w:val="0099477C"/>
    <w:rsid w:val="0099479D"/>
    <w:rsid w:val="00994CC7"/>
    <w:rsid w:val="00994F00"/>
    <w:rsid w:val="00995784"/>
    <w:rsid w:val="00995B4D"/>
    <w:rsid w:val="00995CD1"/>
    <w:rsid w:val="00995E9E"/>
    <w:rsid w:val="00996188"/>
    <w:rsid w:val="00997285"/>
    <w:rsid w:val="00997296"/>
    <w:rsid w:val="00997572"/>
    <w:rsid w:val="00997DE6"/>
    <w:rsid w:val="00997F5E"/>
    <w:rsid w:val="009A0C1E"/>
    <w:rsid w:val="009A1144"/>
    <w:rsid w:val="009A12E8"/>
    <w:rsid w:val="009A179E"/>
    <w:rsid w:val="009A19F8"/>
    <w:rsid w:val="009A1A9C"/>
    <w:rsid w:val="009A1BDF"/>
    <w:rsid w:val="009A1D2D"/>
    <w:rsid w:val="009A20AB"/>
    <w:rsid w:val="009A289F"/>
    <w:rsid w:val="009A337D"/>
    <w:rsid w:val="009A3735"/>
    <w:rsid w:val="009A3A60"/>
    <w:rsid w:val="009A3BCF"/>
    <w:rsid w:val="009A4925"/>
    <w:rsid w:val="009A4975"/>
    <w:rsid w:val="009A4DD3"/>
    <w:rsid w:val="009A4F82"/>
    <w:rsid w:val="009A519A"/>
    <w:rsid w:val="009A5350"/>
    <w:rsid w:val="009A5986"/>
    <w:rsid w:val="009A6045"/>
    <w:rsid w:val="009A6E4A"/>
    <w:rsid w:val="009A748D"/>
    <w:rsid w:val="009A7714"/>
    <w:rsid w:val="009A77CD"/>
    <w:rsid w:val="009A7C34"/>
    <w:rsid w:val="009A7EC8"/>
    <w:rsid w:val="009B04F8"/>
    <w:rsid w:val="009B0512"/>
    <w:rsid w:val="009B09DA"/>
    <w:rsid w:val="009B0DAB"/>
    <w:rsid w:val="009B0F37"/>
    <w:rsid w:val="009B173A"/>
    <w:rsid w:val="009B1784"/>
    <w:rsid w:val="009B17CB"/>
    <w:rsid w:val="009B180B"/>
    <w:rsid w:val="009B2387"/>
    <w:rsid w:val="009B238D"/>
    <w:rsid w:val="009B2526"/>
    <w:rsid w:val="009B2555"/>
    <w:rsid w:val="009B2C74"/>
    <w:rsid w:val="009B311B"/>
    <w:rsid w:val="009B3277"/>
    <w:rsid w:val="009B3486"/>
    <w:rsid w:val="009B35A8"/>
    <w:rsid w:val="009B35BE"/>
    <w:rsid w:val="009B37A4"/>
    <w:rsid w:val="009B38D8"/>
    <w:rsid w:val="009B3BF5"/>
    <w:rsid w:val="009B43E0"/>
    <w:rsid w:val="009B4F4C"/>
    <w:rsid w:val="009B54CD"/>
    <w:rsid w:val="009B5CCC"/>
    <w:rsid w:val="009B5CE1"/>
    <w:rsid w:val="009B5E57"/>
    <w:rsid w:val="009B754F"/>
    <w:rsid w:val="009B7741"/>
    <w:rsid w:val="009C03A0"/>
    <w:rsid w:val="009C05FB"/>
    <w:rsid w:val="009C20BB"/>
    <w:rsid w:val="009C290B"/>
    <w:rsid w:val="009C3258"/>
    <w:rsid w:val="009C4D47"/>
    <w:rsid w:val="009C5B0F"/>
    <w:rsid w:val="009C5C86"/>
    <w:rsid w:val="009C73DA"/>
    <w:rsid w:val="009C76B3"/>
    <w:rsid w:val="009C77D1"/>
    <w:rsid w:val="009C79B7"/>
    <w:rsid w:val="009C7D1E"/>
    <w:rsid w:val="009D1042"/>
    <w:rsid w:val="009D11FD"/>
    <w:rsid w:val="009D23C6"/>
    <w:rsid w:val="009D2D50"/>
    <w:rsid w:val="009D31AA"/>
    <w:rsid w:val="009D36D8"/>
    <w:rsid w:val="009D3EBD"/>
    <w:rsid w:val="009D4EF0"/>
    <w:rsid w:val="009D59F9"/>
    <w:rsid w:val="009D5CC5"/>
    <w:rsid w:val="009D6B43"/>
    <w:rsid w:val="009D6CA2"/>
    <w:rsid w:val="009D7429"/>
    <w:rsid w:val="009D7553"/>
    <w:rsid w:val="009D7A22"/>
    <w:rsid w:val="009D7F78"/>
    <w:rsid w:val="009E02D8"/>
    <w:rsid w:val="009E0A84"/>
    <w:rsid w:val="009E0C84"/>
    <w:rsid w:val="009E16C5"/>
    <w:rsid w:val="009E1B1C"/>
    <w:rsid w:val="009E1D0F"/>
    <w:rsid w:val="009E1D8A"/>
    <w:rsid w:val="009E257A"/>
    <w:rsid w:val="009E3149"/>
    <w:rsid w:val="009E362A"/>
    <w:rsid w:val="009E3F5E"/>
    <w:rsid w:val="009E4490"/>
    <w:rsid w:val="009E53A0"/>
    <w:rsid w:val="009E55F3"/>
    <w:rsid w:val="009E5AFE"/>
    <w:rsid w:val="009E5B63"/>
    <w:rsid w:val="009E6554"/>
    <w:rsid w:val="009E66F5"/>
    <w:rsid w:val="009E69CB"/>
    <w:rsid w:val="009E72F8"/>
    <w:rsid w:val="009E78E4"/>
    <w:rsid w:val="009F02A5"/>
    <w:rsid w:val="009F06EB"/>
    <w:rsid w:val="009F093D"/>
    <w:rsid w:val="009F0E2B"/>
    <w:rsid w:val="009F0F29"/>
    <w:rsid w:val="009F1041"/>
    <w:rsid w:val="009F10A6"/>
    <w:rsid w:val="009F125D"/>
    <w:rsid w:val="009F1B87"/>
    <w:rsid w:val="009F1E7F"/>
    <w:rsid w:val="009F2792"/>
    <w:rsid w:val="009F2AFD"/>
    <w:rsid w:val="009F2C64"/>
    <w:rsid w:val="009F3377"/>
    <w:rsid w:val="009F3A02"/>
    <w:rsid w:val="009F3C76"/>
    <w:rsid w:val="009F416C"/>
    <w:rsid w:val="009F4496"/>
    <w:rsid w:val="009F4791"/>
    <w:rsid w:val="009F4D51"/>
    <w:rsid w:val="009F53D2"/>
    <w:rsid w:val="009F5C34"/>
    <w:rsid w:val="009F5C80"/>
    <w:rsid w:val="009F5D32"/>
    <w:rsid w:val="009F6A30"/>
    <w:rsid w:val="009F6A91"/>
    <w:rsid w:val="009F6BB3"/>
    <w:rsid w:val="009F6E31"/>
    <w:rsid w:val="009F72A1"/>
    <w:rsid w:val="009F7329"/>
    <w:rsid w:val="009F762C"/>
    <w:rsid w:val="009F79C1"/>
    <w:rsid w:val="00A00063"/>
    <w:rsid w:val="00A005A3"/>
    <w:rsid w:val="00A00615"/>
    <w:rsid w:val="00A00860"/>
    <w:rsid w:val="00A01805"/>
    <w:rsid w:val="00A01BD6"/>
    <w:rsid w:val="00A0259B"/>
    <w:rsid w:val="00A02FDE"/>
    <w:rsid w:val="00A0312E"/>
    <w:rsid w:val="00A03254"/>
    <w:rsid w:val="00A03339"/>
    <w:rsid w:val="00A03747"/>
    <w:rsid w:val="00A0394B"/>
    <w:rsid w:val="00A03B64"/>
    <w:rsid w:val="00A03D18"/>
    <w:rsid w:val="00A03F7B"/>
    <w:rsid w:val="00A04691"/>
    <w:rsid w:val="00A0486E"/>
    <w:rsid w:val="00A04C24"/>
    <w:rsid w:val="00A050FD"/>
    <w:rsid w:val="00A05915"/>
    <w:rsid w:val="00A05B2A"/>
    <w:rsid w:val="00A0677E"/>
    <w:rsid w:val="00A069F4"/>
    <w:rsid w:val="00A06DD7"/>
    <w:rsid w:val="00A0764E"/>
    <w:rsid w:val="00A07C30"/>
    <w:rsid w:val="00A07FB1"/>
    <w:rsid w:val="00A102CE"/>
    <w:rsid w:val="00A10519"/>
    <w:rsid w:val="00A1068E"/>
    <w:rsid w:val="00A11433"/>
    <w:rsid w:val="00A117AD"/>
    <w:rsid w:val="00A11962"/>
    <w:rsid w:val="00A119E1"/>
    <w:rsid w:val="00A12B1D"/>
    <w:rsid w:val="00A13BC7"/>
    <w:rsid w:val="00A13F07"/>
    <w:rsid w:val="00A1426B"/>
    <w:rsid w:val="00A14EB7"/>
    <w:rsid w:val="00A154DB"/>
    <w:rsid w:val="00A1600B"/>
    <w:rsid w:val="00A168D4"/>
    <w:rsid w:val="00A16E24"/>
    <w:rsid w:val="00A16F68"/>
    <w:rsid w:val="00A1702C"/>
    <w:rsid w:val="00A179C9"/>
    <w:rsid w:val="00A2087F"/>
    <w:rsid w:val="00A20CDF"/>
    <w:rsid w:val="00A214CC"/>
    <w:rsid w:val="00A215B4"/>
    <w:rsid w:val="00A2202A"/>
    <w:rsid w:val="00A22736"/>
    <w:rsid w:val="00A22EC7"/>
    <w:rsid w:val="00A2360C"/>
    <w:rsid w:val="00A2394D"/>
    <w:rsid w:val="00A23CAB"/>
    <w:rsid w:val="00A2515B"/>
    <w:rsid w:val="00A25704"/>
    <w:rsid w:val="00A264BC"/>
    <w:rsid w:val="00A26695"/>
    <w:rsid w:val="00A2710B"/>
    <w:rsid w:val="00A271BC"/>
    <w:rsid w:val="00A27595"/>
    <w:rsid w:val="00A27B7E"/>
    <w:rsid w:val="00A30308"/>
    <w:rsid w:val="00A30AB6"/>
    <w:rsid w:val="00A30F07"/>
    <w:rsid w:val="00A3164C"/>
    <w:rsid w:val="00A31C51"/>
    <w:rsid w:val="00A32323"/>
    <w:rsid w:val="00A3294B"/>
    <w:rsid w:val="00A3320C"/>
    <w:rsid w:val="00A33A95"/>
    <w:rsid w:val="00A33D8B"/>
    <w:rsid w:val="00A33DEC"/>
    <w:rsid w:val="00A3412F"/>
    <w:rsid w:val="00A347F4"/>
    <w:rsid w:val="00A34BD5"/>
    <w:rsid w:val="00A34C3E"/>
    <w:rsid w:val="00A34E3B"/>
    <w:rsid w:val="00A35E1D"/>
    <w:rsid w:val="00A36CEA"/>
    <w:rsid w:val="00A3708C"/>
    <w:rsid w:val="00A37532"/>
    <w:rsid w:val="00A37E77"/>
    <w:rsid w:val="00A4005A"/>
    <w:rsid w:val="00A40220"/>
    <w:rsid w:val="00A41688"/>
    <w:rsid w:val="00A422E1"/>
    <w:rsid w:val="00A42782"/>
    <w:rsid w:val="00A433E1"/>
    <w:rsid w:val="00A434D9"/>
    <w:rsid w:val="00A434FB"/>
    <w:rsid w:val="00A4391E"/>
    <w:rsid w:val="00A43B88"/>
    <w:rsid w:val="00A43C1D"/>
    <w:rsid w:val="00A43D34"/>
    <w:rsid w:val="00A44C1B"/>
    <w:rsid w:val="00A456EA"/>
    <w:rsid w:val="00A45834"/>
    <w:rsid w:val="00A4628C"/>
    <w:rsid w:val="00A4668E"/>
    <w:rsid w:val="00A50219"/>
    <w:rsid w:val="00A50479"/>
    <w:rsid w:val="00A50A4F"/>
    <w:rsid w:val="00A51177"/>
    <w:rsid w:val="00A51179"/>
    <w:rsid w:val="00A513B1"/>
    <w:rsid w:val="00A51B77"/>
    <w:rsid w:val="00A51D15"/>
    <w:rsid w:val="00A5328D"/>
    <w:rsid w:val="00A53DCD"/>
    <w:rsid w:val="00A54EC4"/>
    <w:rsid w:val="00A566BC"/>
    <w:rsid w:val="00A5672F"/>
    <w:rsid w:val="00A56B23"/>
    <w:rsid w:val="00A56BA0"/>
    <w:rsid w:val="00A56C6F"/>
    <w:rsid w:val="00A56DCE"/>
    <w:rsid w:val="00A574D7"/>
    <w:rsid w:val="00A57696"/>
    <w:rsid w:val="00A57AA1"/>
    <w:rsid w:val="00A60753"/>
    <w:rsid w:val="00A60767"/>
    <w:rsid w:val="00A60A53"/>
    <w:rsid w:val="00A60A68"/>
    <w:rsid w:val="00A60C0E"/>
    <w:rsid w:val="00A61068"/>
    <w:rsid w:val="00A611BF"/>
    <w:rsid w:val="00A612E6"/>
    <w:rsid w:val="00A61BE6"/>
    <w:rsid w:val="00A621C0"/>
    <w:rsid w:val="00A62593"/>
    <w:rsid w:val="00A62DF4"/>
    <w:rsid w:val="00A64151"/>
    <w:rsid w:val="00A65184"/>
    <w:rsid w:val="00A65488"/>
    <w:rsid w:val="00A65ABF"/>
    <w:rsid w:val="00A66129"/>
    <w:rsid w:val="00A66341"/>
    <w:rsid w:val="00A6634D"/>
    <w:rsid w:val="00A66C37"/>
    <w:rsid w:val="00A66D9C"/>
    <w:rsid w:val="00A678BB"/>
    <w:rsid w:val="00A67BD2"/>
    <w:rsid w:val="00A70A41"/>
    <w:rsid w:val="00A70C6C"/>
    <w:rsid w:val="00A717EE"/>
    <w:rsid w:val="00A71E14"/>
    <w:rsid w:val="00A71EE8"/>
    <w:rsid w:val="00A71FAC"/>
    <w:rsid w:val="00A7215E"/>
    <w:rsid w:val="00A72A22"/>
    <w:rsid w:val="00A730F3"/>
    <w:rsid w:val="00A7315B"/>
    <w:rsid w:val="00A73679"/>
    <w:rsid w:val="00A736D1"/>
    <w:rsid w:val="00A74680"/>
    <w:rsid w:val="00A75139"/>
    <w:rsid w:val="00A7550D"/>
    <w:rsid w:val="00A757BD"/>
    <w:rsid w:val="00A757F1"/>
    <w:rsid w:val="00A759A1"/>
    <w:rsid w:val="00A76205"/>
    <w:rsid w:val="00A762DA"/>
    <w:rsid w:val="00A764A2"/>
    <w:rsid w:val="00A76F63"/>
    <w:rsid w:val="00A77B2C"/>
    <w:rsid w:val="00A77D25"/>
    <w:rsid w:val="00A801BF"/>
    <w:rsid w:val="00A8040A"/>
    <w:rsid w:val="00A804FD"/>
    <w:rsid w:val="00A80643"/>
    <w:rsid w:val="00A814FA"/>
    <w:rsid w:val="00A81963"/>
    <w:rsid w:val="00A8354F"/>
    <w:rsid w:val="00A837BD"/>
    <w:rsid w:val="00A83E60"/>
    <w:rsid w:val="00A840B8"/>
    <w:rsid w:val="00A8432D"/>
    <w:rsid w:val="00A8459D"/>
    <w:rsid w:val="00A84B6C"/>
    <w:rsid w:val="00A84D08"/>
    <w:rsid w:val="00A84EE9"/>
    <w:rsid w:val="00A8546D"/>
    <w:rsid w:val="00A85599"/>
    <w:rsid w:val="00A85822"/>
    <w:rsid w:val="00A85925"/>
    <w:rsid w:val="00A85E17"/>
    <w:rsid w:val="00A85F00"/>
    <w:rsid w:val="00A865F5"/>
    <w:rsid w:val="00A8677B"/>
    <w:rsid w:val="00A86FB9"/>
    <w:rsid w:val="00A87209"/>
    <w:rsid w:val="00A87993"/>
    <w:rsid w:val="00A87AF7"/>
    <w:rsid w:val="00A902E6"/>
    <w:rsid w:val="00A911D5"/>
    <w:rsid w:val="00A91458"/>
    <w:rsid w:val="00A91543"/>
    <w:rsid w:val="00A9252D"/>
    <w:rsid w:val="00A92AD8"/>
    <w:rsid w:val="00A92D13"/>
    <w:rsid w:val="00A936BB"/>
    <w:rsid w:val="00A9382D"/>
    <w:rsid w:val="00A939FD"/>
    <w:rsid w:val="00A94937"/>
    <w:rsid w:val="00A94FDD"/>
    <w:rsid w:val="00A95192"/>
    <w:rsid w:val="00A95557"/>
    <w:rsid w:val="00A95562"/>
    <w:rsid w:val="00A956D2"/>
    <w:rsid w:val="00A96A75"/>
    <w:rsid w:val="00A973B9"/>
    <w:rsid w:val="00A97874"/>
    <w:rsid w:val="00A97A8E"/>
    <w:rsid w:val="00A97B60"/>
    <w:rsid w:val="00A97BC8"/>
    <w:rsid w:val="00AA00EA"/>
    <w:rsid w:val="00AA046D"/>
    <w:rsid w:val="00AA0948"/>
    <w:rsid w:val="00AA0A4F"/>
    <w:rsid w:val="00AA1BC5"/>
    <w:rsid w:val="00AA2DF7"/>
    <w:rsid w:val="00AA2E12"/>
    <w:rsid w:val="00AA2F5E"/>
    <w:rsid w:val="00AA344D"/>
    <w:rsid w:val="00AA3E7D"/>
    <w:rsid w:val="00AA3EB0"/>
    <w:rsid w:val="00AA44EB"/>
    <w:rsid w:val="00AA544F"/>
    <w:rsid w:val="00AA651F"/>
    <w:rsid w:val="00AA6850"/>
    <w:rsid w:val="00AA6E59"/>
    <w:rsid w:val="00AA6EC5"/>
    <w:rsid w:val="00AA7156"/>
    <w:rsid w:val="00AA71F3"/>
    <w:rsid w:val="00AA78F7"/>
    <w:rsid w:val="00AA7AD7"/>
    <w:rsid w:val="00AA7C34"/>
    <w:rsid w:val="00AA7E09"/>
    <w:rsid w:val="00AA7E10"/>
    <w:rsid w:val="00AB01F3"/>
    <w:rsid w:val="00AB06C1"/>
    <w:rsid w:val="00AB181B"/>
    <w:rsid w:val="00AB274D"/>
    <w:rsid w:val="00AB2DEE"/>
    <w:rsid w:val="00AB42E0"/>
    <w:rsid w:val="00AB4539"/>
    <w:rsid w:val="00AB4FFA"/>
    <w:rsid w:val="00AB5471"/>
    <w:rsid w:val="00AB5474"/>
    <w:rsid w:val="00AB5CEE"/>
    <w:rsid w:val="00AB6075"/>
    <w:rsid w:val="00AB6861"/>
    <w:rsid w:val="00AB6E4C"/>
    <w:rsid w:val="00AB6E6C"/>
    <w:rsid w:val="00AB6F74"/>
    <w:rsid w:val="00AB7464"/>
    <w:rsid w:val="00AC0232"/>
    <w:rsid w:val="00AC085F"/>
    <w:rsid w:val="00AC0A4D"/>
    <w:rsid w:val="00AC0A5B"/>
    <w:rsid w:val="00AC0F2E"/>
    <w:rsid w:val="00AC12ED"/>
    <w:rsid w:val="00AC135A"/>
    <w:rsid w:val="00AC138D"/>
    <w:rsid w:val="00AC1C2D"/>
    <w:rsid w:val="00AC21A4"/>
    <w:rsid w:val="00AC21F3"/>
    <w:rsid w:val="00AC2360"/>
    <w:rsid w:val="00AC2509"/>
    <w:rsid w:val="00AC2DAF"/>
    <w:rsid w:val="00AC2F55"/>
    <w:rsid w:val="00AC2F89"/>
    <w:rsid w:val="00AC38BC"/>
    <w:rsid w:val="00AC3AC7"/>
    <w:rsid w:val="00AC3B41"/>
    <w:rsid w:val="00AC45AB"/>
    <w:rsid w:val="00AC4B04"/>
    <w:rsid w:val="00AC7B00"/>
    <w:rsid w:val="00AD0BDE"/>
    <w:rsid w:val="00AD135D"/>
    <w:rsid w:val="00AD1659"/>
    <w:rsid w:val="00AD229E"/>
    <w:rsid w:val="00AD25DE"/>
    <w:rsid w:val="00AD2E06"/>
    <w:rsid w:val="00AD3222"/>
    <w:rsid w:val="00AD3354"/>
    <w:rsid w:val="00AD3C4A"/>
    <w:rsid w:val="00AD3CB1"/>
    <w:rsid w:val="00AD4274"/>
    <w:rsid w:val="00AD497A"/>
    <w:rsid w:val="00AD5C8D"/>
    <w:rsid w:val="00AD6F38"/>
    <w:rsid w:val="00AD73F8"/>
    <w:rsid w:val="00AD7529"/>
    <w:rsid w:val="00AD7670"/>
    <w:rsid w:val="00AD79B2"/>
    <w:rsid w:val="00AE130D"/>
    <w:rsid w:val="00AE1662"/>
    <w:rsid w:val="00AE1FA8"/>
    <w:rsid w:val="00AE29F5"/>
    <w:rsid w:val="00AE2C71"/>
    <w:rsid w:val="00AE3766"/>
    <w:rsid w:val="00AE444A"/>
    <w:rsid w:val="00AE4608"/>
    <w:rsid w:val="00AE470E"/>
    <w:rsid w:val="00AE5128"/>
    <w:rsid w:val="00AE5477"/>
    <w:rsid w:val="00AE55CF"/>
    <w:rsid w:val="00AE5603"/>
    <w:rsid w:val="00AE5C9A"/>
    <w:rsid w:val="00AE5C9C"/>
    <w:rsid w:val="00AE6258"/>
    <w:rsid w:val="00AE64F7"/>
    <w:rsid w:val="00AE697E"/>
    <w:rsid w:val="00AE6CA6"/>
    <w:rsid w:val="00AE6D1B"/>
    <w:rsid w:val="00AE6DFD"/>
    <w:rsid w:val="00AE78D1"/>
    <w:rsid w:val="00AE7C6A"/>
    <w:rsid w:val="00AF09D2"/>
    <w:rsid w:val="00AF09DB"/>
    <w:rsid w:val="00AF0D15"/>
    <w:rsid w:val="00AF162B"/>
    <w:rsid w:val="00AF167B"/>
    <w:rsid w:val="00AF1BFF"/>
    <w:rsid w:val="00AF1C9D"/>
    <w:rsid w:val="00AF1CDE"/>
    <w:rsid w:val="00AF1F50"/>
    <w:rsid w:val="00AF20F8"/>
    <w:rsid w:val="00AF222F"/>
    <w:rsid w:val="00AF2805"/>
    <w:rsid w:val="00AF2A9D"/>
    <w:rsid w:val="00AF3B3F"/>
    <w:rsid w:val="00AF564A"/>
    <w:rsid w:val="00AF5AEF"/>
    <w:rsid w:val="00AF61EC"/>
    <w:rsid w:val="00AF63E6"/>
    <w:rsid w:val="00AF647C"/>
    <w:rsid w:val="00AF6C9F"/>
    <w:rsid w:val="00AF7266"/>
    <w:rsid w:val="00AF731D"/>
    <w:rsid w:val="00AF7A19"/>
    <w:rsid w:val="00B00537"/>
    <w:rsid w:val="00B00653"/>
    <w:rsid w:val="00B007BB"/>
    <w:rsid w:val="00B00C98"/>
    <w:rsid w:val="00B00E66"/>
    <w:rsid w:val="00B01461"/>
    <w:rsid w:val="00B01A11"/>
    <w:rsid w:val="00B0258D"/>
    <w:rsid w:val="00B0386F"/>
    <w:rsid w:val="00B038ED"/>
    <w:rsid w:val="00B04468"/>
    <w:rsid w:val="00B0475E"/>
    <w:rsid w:val="00B04937"/>
    <w:rsid w:val="00B0498B"/>
    <w:rsid w:val="00B0498C"/>
    <w:rsid w:val="00B04F5A"/>
    <w:rsid w:val="00B05A2F"/>
    <w:rsid w:val="00B06023"/>
    <w:rsid w:val="00B07475"/>
    <w:rsid w:val="00B075CB"/>
    <w:rsid w:val="00B07A4A"/>
    <w:rsid w:val="00B101FE"/>
    <w:rsid w:val="00B10EF9"/>
    <w:rsid w:val="00B1184E"/>
    <w:rsid w:val="00B11D10"/>
    <w:rsid w:val="00B129E4"/>
    <w:rsid w:val="00B12DDB"/>
    <w:rsid w:val="00B12E2D"/>
    <w:rsid w:val="00B13308"/>
    <w:rsid w:val="00B13467"/>
    <w:rsid w:val="00B136E4"/>
    <w:rsid w:val="00B13745"/>
    <w:rsid w:val="00B1437D"/>
    <w:rsid w:val="00B14B89"/>
    <w:rsid w:val="00B14D00"/>
    <w:rsid w:val="00B15423"/>
    <w:rsid w:val="00B164FF"/>
    <w:rsid w:val="00B179EC"/>
    <w:rsid w:val="00B201EF"/>
    <w:rsid w:val="00B20C44"/>
    <w:rsid w:val="00B20F61"/>
    <w:rsid w:val="00B21B7D"/>
    <w:rsid w:val="00B21E29"/>
    <w:rsid w:val="00B222F8"/>
    <w:rsid w:val="00B227D0"/>
    <w:rsid w:val="00B22E72"/>
    <w:rsid w:val="00B2310B"/>
    <w:rsid w:val="00B231B8"/>
    <w:rsid w:val="00B233B8"/>
    <w:rsid w:val="00B23D0B"/>
    <w:rsid w:val="00B25748"/>
    <w:rsid w:val="00B25975"/>
    <w:rsid w:val="00B2630E"/>
    <w:rsid w:val="00B26509"/>
    <w:rsid w:val="00B266AB"/>
    <w:rsid w:val="00B26762"/>
    <w:rsid w:val="00B26804"/>
    <w:rsid w:val="00B26B43"/>
    <w:rsid w:val="00B26EB7"/>
    <w:rsid w:val="00B27962"/>
    <w:rsid w:val="00B27D01"/>
    <w:rsid w:val="00B3017A"/>
    <w:rsid w:val="00B303F7"/>
    <w:rsid w:val="00B31E83"/>
    <w:rsid w:val="00B32A08"/>
    <w:rsid w:val="00B330DB"/>
    <w:rsid w:val="00B330DF"/>
    <w:rsid w:val="00B342CE"/>
    <w:rsid w:val="00B34350"/>
    <w:rsid w:val="00B350A7"/>
    <w:rsid w:val="00B352DE"/>
    <w:rsid w:val="00B35683"/>
    <w:rsid w:val="00B35E03"/>
    <w:rsid w:val="00B36668"/>
    <w:rsid w:val="00B3667D"/>
    <w:rsid w:val="00B36CB5"/>
    <w:rsid w:val="00B37370"/>
    <w:rsid w:val="00B3746C"/>
    <w:rsid w:val="00B3768D"/>
    <w:rsid w:val="00B37AA8"/>
    <w:rsid w:val="00B37CD4"/>
    <w:rsid w:val="00B37D10"/>
    <w:rsid w:val="00B40381"/>
    <w:rsid w:val="00B408C5"/>
    <w:rsid w:val="00B4121F"/>
    <w:rsid w:val="00B412B5"/>
    <w:rsid w:val="00B418AE"/>
    <w:rsid w:val="00B41D30"/>
    <w:rsid w:val="00B41DE5"/>
    <w:rsid w:val="00B41E65"/>
    <w:rsid w:val="00B41F42"/>
    <w:rsid w:val="00B424DD"/>
    <w:rsid w:val="00B43193"/>
    <w:rsid w:val="00B439F6"/>
    <w:rsid w:val="00B4420D"/>
    <w:rsid w:val="00B4462B"/>
    <w:rsid w:val="00B4517F"/>
    <w:rsid w:val="00B4519B"/>
    <w:rsid w:val="00B45279"/>
    <w:rsid w:val="00B45FB2"/>
    <w:rsid w:val="00B460EB"/>
    <w:rsid w:val="00B46276"/>
    <w:rsid w:val="00B46952"/>
    <w:rsid w:val="00B4783A"/>
    <w:rsid w:val="00B47BFF"/>
    <w:rsid w:val="00B47EBD"/>
    <w:rsid w:val="00B5014C"/>
    <w:rsid w:val="00B50374"/>
    <w:rsid w:val="00B50FC2"/>
    <w:rsid w:val="00B524D6"/>
    <w:rsid w:val="00B52659"/>
    <w:rsid w:val="00B52ED1"/>
    <w:rsid w:val="00B53790"/>
    <w:rsid w:val="00B53DC7"/>
    <w:rsid w:val="00B53E20"/>
    <w:rsid w:val="00B53F75"/>
    <w:rsid w:val="00B5455A"/>
    <w:rsid w:val="00B546C9"/>
    <w:rsid w:val="00B54897"/>
    <w:rsid w:val="00B549A6"/>
    <w:rsid w:val="00B555C3"/>
    <w:rsid w:val="00B558F4"/>
    <w:rsid w:val="00B560FC"/>
    <w:rsid w:val="00B56415"/>
    <w:rsid w:val="00B56A22"/>
    <w:rsid w:val="00B578C2"/>
    <w:rsid w:val="00B57CCC"/>
    <w:rsid w:val="00B60556"/>
    <w:rsid w:val="00B606A0"/>
    <w:rsid w:val="00B6131E"/>
    <w:rsid w:val="00B61436"/>
    <w:rsid w:val="00B615E1"/>
    <w:rsid w:val="00B61918"/>
    <w:rsid w:val="00B62139"/>
    <w:rsid w:val="00B65100"/>
    <w:rsid w:val="00B652CC"/>
    <w:rsid w:val="00B65884"/>
    <w:rsid w:val="00B65B1A"/>
    <w:rsid w:val="00B65EE3"/>
    <w:rsid w:val="00B65F56"/>
    <w:rsid w:val="00B66955"/>
    <w:rsid w:val="00B66BA2"/>
    <w:rsid w:val="00B672E7"/>
    <w:rsid w:val="00B676AC"/>
    <w:rsid w:val="00B67728"/>
    <w:rsid w:val="00B707AA"/>
    <w:rsid w:val="00B713B5"/>
    <w:rsid w:val="00B723D2"/>
    <w:rsid w:val="00B7269F"/>
    <w:rsid w:val="00B72ADC"/>
    <w:rsid w:val="00B72C57"/>
    <w:rsid w:val="00B72ECD"/>
    <w:rsid w:val="00B73C50"/>
    <w:rsid w:val="00B73E3C"/>
    <w:rsid w:val="00B740D5"/>
    <w:rsid w:val="00B7423E"/>
    <w:rsid w:val="00B747C7"/>
    <w:rsid w:val="00B74C6F"/>
    <w:rsid w:val="00B75247"/>
    <w:rsid w:val="00B755C0"/>
    <w:rsid w:val="00B755DE"/>
    <w:rsid w:val="00B758FD"/>
    <w:rsid w:val="00B77F65"/>
    <w:rsid w:val="00B801B6"/>
    <w:rsid w:val="00B80AFF"/>
    <w:rsid w:val="00B8236F"/>
    <w:rsid w:val="00B82ED9"/>
    <w:rsid w:val="00B83122"/>
    <w:rsid w:val="00B83493"/>
    <w:rsid w:val="00B8417F"/>
    <w:rsid w:val="00B84533"/>
    <w:rsid w:val="00B84ABB"/>
    <w:rsid w:val="00B84D5C"/>
    <w:rsid w:val="00B85915"/>
    <w:rsid w:val="00B85D86"/>
    <w:rsid w:val="00B86156"/>
    <w:rsid w:val="00B861AB"/>
    <w:rsid w:val="00B86E7B"/>
    <w:rsid w:val="00B871FA"/>
    <w:rsid w:val="00B87736"/>
    <w:rsid w:val="00B879C4"/>
    <w:rsid w:val="00B87D9E"/>
    <w:rsid w:val="00B91109"/>
    <w:rsid w:val="00B9188D"/>
    <w:rsid w:val="00B92ABC"/>
    <w:rsid w:val="00B92DD3"/>
    <w:rsid w:val="00B930AF"/>
    <w:rsid w:val="00B93383"/>
    <w:rsid w:val="00B93B72"/>
    <w:rsid w:val="00B93F82"/>
    <w:rsid w:val="00B93FCC"/>
    <w:rsid w:val="00B9478F"/>
    <w:rsid w:val="00B94924"/>
    <w:rsid w:val="00B94FE4"/>
    <w:rsid w:val="00B952E7"/>
    <w:rsid w:val="00B954FE"/>
    <w:rsid w:val="00B9622D"/>
    <w:rsid w:val="00B962FA"/>
    <w:rsid w:val="00B96C55"/>
    <w:rsid w:val="00B96FB5"/>
    <w:rsid w:val="00B96FCC"/>
    <w:rsid w:val="00B973F5"/>
    <w:rsid w:val="00B97844"/>
    <w:rsid w:val="00B97FD8"/>
    <w:rsid w:val="00BA0691"/>
    <w:rsid w:val="00BA06B0"/>
    <w:rsid w:val="00BA0877"/>
    <w:rsid w:val="00BA098C"/>
    <w:rsid w:val="00BA0A03"/>
    <w:rsid w:val="00BA144C"/>
    <w:rsid w:val="00BA167A"/>
    <w:rsid w:val="00BA1C7A"/>
    <w:rsid w:val="00BA20A2"/>
    <w:rsid w:val="00BA2247"/>
    <w:rsid w:val="00BA248F"/>
    <w:rsid w:val="00BA2652"/>
    <w:rsid w:val="00BA2A6E"/>
    <w:rsid w:val="00BA3096"/>
    <w:rsid w:val="00BA3150"/>
    <w:rsid w:val="00BA37F6"/>
    <w:rsid w:val="00BA3C9C"/>
    <w:rsid w:val="00BA3EF6"/>
    <w:rsid w:val="00BA4770"/>
    <w:rsid w:val="00BA4846"/>
    <w:rsid w:val="00BA4C83"/>
    <w:rsid w:val="00BA4CD7"/>
    <w:rsid w:val="00BA4CDD"/>
    <w:rsid w:val="00BA5939"/>
    <w:rsid w:val="00BA63C3"/>
    <w:rsid w:val="00BA6E08"/>
    <w:rsid w:val="00BA7AAE"/>
    <w:rsid w:val="00BB0129"/>
    <w:rsid w:val="00BB0381"/>
    <w:rsid w:val="00BB03A2"/>
    <w:rsid w:val="00BB092F"/>
    <w:rsid w:val="00BB160F"/>
    <w:rsid w:val="00BB1CCA"/>
    <w:rsid w:val="00BB1D1F"/>
    <w:rsid w:val="00BB1F9E"/>
    <w:rsid w:val="00BB2058"/>
    <w:rsid w:val="00BB23EF"/>
    <w:rsid w:val="00BB2832"/>
    <w:rsid w:val="00BB31BD"/>
    <w:rsid w:val="00BB34A6"/>
    <w:rsid w:val="00BB35D9"/>
    <w:rsid w:val="00BB3693"/>
    <w:rsid w:val="00BB3CE2"/>
    <w:rsid w:val="00BB40E7"/>
    <w:rsid w:val="00BB44ED"/>
    <w:rsid w:val="00BB4A20"/>
    <w:rsid w:val="00BB4C0E"/>
    <w:rsid w:val="00BB510C"/>
    <w:rsid w:val="00BB557C"/>
    <w:rsid w:val="00BB5674"/>
    <w:rsid w:val="00BB590C"/>
    <w:rsid w:val="00BB67BA"/>
    <w:rsid w:val="00BB694C"/>
    <w:rsid w:val="00BB6AE9"/>
    <w:rsid w:val="00BB6EE2"/>
    <w:rsid w:val="00BB72ED"/>
    <w:rsid w:val="00BB7321"/>
    <w:rsid w:val="00BB7388"/>
    <w:rsid w:val="00BB75E6"/>
    <w:rsid w:val="00BC040A"/>
    <w:rsid w:val="00BC0433"/>
    <w:rsid w:val="00BC07E4"/>
    <w:rsid w:val="00BC0DD2"/>
    <w:rsid w:val="00BC0E55"/>
    <w:rsid w:val="00BC123C"/>
    <w:rsid w:val="00BC170B"/>
    <w:rsid w:val="00BC1C0A"/>
    <w:rsid w:val="00BC22B9"/>
    <w:rsid w:val="00BC2E97"/>
    <w:rsid w:val="00BC48CF"/>
    <w:rsid w:val="00BC5487"/>
    <w:rsid w:val="00BC55BE"/>
    <w:rsid w:val="00BC5AF2"/>
    <w:rsid w:val="00BC68D8"/>
    <w:rsid w:val="00BC7879"/>
    <w:rsid w:val="00BC7A23"/>
    <w:rsid w:val="00BD086E"/>
    <w:rsid w:val="00BD1131"/>
    <w:rsid w:val="00BD13BA"/>
    <w:rsid w:val="00BD1935"/>
    <w:rsid w:val="00BD2664"/>
    <w:rsid w:val="00BD2933"/>
    <w:rsid w:val="00BD31AB"/>
    <w:rsid w:val="00BD3268"/>
    <w:rsid w:val="00BD3440"/>
    <w:rsid w:val="00BD382E"/>
    <w:rsid w:val="00BD3BFB"/>
    <w:rsid w:val="00BD4848"/>
    <w:rsid w:val="00BD4CCA"/>
    <w:rsid w:val="00BD523A"/>
    <w:rsid w:val="00BD57AD"/>
    <w:rsid w:val="00BD79C7"/>
    <w:rsid w:val="00BE259E"/>
    <w:rsid w:val="00BE26E5"/>
    <w:rsid w:val="00BE2753"/>
    <w:rsid w:val="00BE285B"/>
    <w:rsid w:val="00BE2A3D"/>
    <w:rsid w:val="00BE2C36"/>
    <w:rsid w:val="00BE3FD9"/>
    <w:rsid w:val="00BE4498"/>
    <w:rsid w:val="00BE4A69"/>
    <w:rsid w:val="00BE4F85"/>
    <w:rsid w:val="00BE4F93"/>
    <w:rsid w:val="00BE50F5"/>
    <w:rsid w:val="00BE63ED"/>
    <w:rsid w:val="00BE71DA"/>
    <w:rsid w:val="00BE7B71"/>
    <w:rsid w:val="00BF022E"/>
    <w:rsid w:val="00BF1D1C"/>
    <w:rsid w:val="00BF1EA2"/>
    <w:rsid w:val="00BF2162"/>
    <w:rsid w:val="00BF280C"/>
    <w:rsid w:val="00BF2E5D"/>
    <w:rsid w:val="00BF329A"/>
    <w:rsid w:val="00BF34FE"/>
    <w:rsid w:val="00BF3D22"/>
    <w:rsid w:val="00BF3F91"/>
    <w:rsid w:val="00BF4419"/>
    <w:rsid w:val="00BF4456"/>
    <w:rsid w:val="00BF49DB"/>
    <w:rsid w:val="00BF517C"/>
    <w:rsid w:val="00BF53E3"/>
    <w:rsid w:val="00BF5698"/>
    <w:rsid w:val="00BF58A6"/>
    <w:rsid w:val="00BF5905"/>
    <w:rsid w:val="00BF5D47"/>
    <w:rsid w:val="00BF6F83"/>
    <w:rsid w:val="00BF75DD"/>
    <w:rsid w:val="00C00287"/>
    <w:rsid w:val="00C00DE3"/>
    <w:rsid w:val="00C00E33"/>
    <w:rsid w:val="00C0105E"/>
    <w:rsid w:val="00C016EC"/>
    <w:rsid w:val="00C01B7C"/>
    <w:rsid w:val="00C02236"/>
    <w:rsid w:val="00C02480"/>
    <w:rsid w:val="00C024FA"/>
    <w:rsid w:val="00C0305C"/>
    <w:rsid w:val="00C0348F"/>
    <w:rsid w:val="00C04EEA"/>
    <w:rsid w:val="00C0510F"/>
    <w:rsid w:val="00C055AF"/>
    <w:rsid w:val="00C058DC"/>
    <w:rsid w:val="00C05BD7"/>
    <w:rsid w:val="00C05D64"/>
    <w:rsid w:val="00C0630E"/>
    <w:rsid w:val="00C069E2"/>
    <w:rsid w:val="00C06DA3"/>
    <w:rsid w:val="00C07E9C"/>
    <w:rsid w:val="00C10A3C"/>
    <w:rsid w:val="00C10C0D"/>
    <w:rsid w:val="00C11727"/>
    <w:rsid w:val="00C11A5E"/>
    <w:rsid w:val="00C11AF1"/>
    <w:rsid w:val="00C11CDB"/>
    <w:rsid w:val="00C11E3B"/>
    <w:rsid w:val="00C11F94"/>
    <w:rsid w:val="00C12277"/>
    <w:rsid w:val="00C13208"/>
    <w:rsid w:val="00C13760"/>
    <w:rsid w:val="00C139DD"/>
    <w:rsid w:val="00C13B95"/>
    <w:rsid w:val="00C13F93"/>
    <w:rsid w:val="00C14A65"/>
    <w:rsid w:val="00C152B4"/>
    <w:rsid w:val="00C15A50"/>
    <w:rsid w:val="00C16048"/>
    <w:rsid w:val="00C16BA5"/>
    <w:rsid w:val="00C16BBF"/>
    <w:rsid w:val="00C17336"/>
    <w:rsid w:val="00C175BC"/>
    <w:rsid w:val="00C202C9"/>
    <w:rsid w:val="00C20552"/>
    <w:rsid w:val="00C20AED"/>
    <w:rsid w:val="00C20C89"/>
    <w:rsid w:val="00C20F87"/>
    <w:rsid w:val="00C219A1"/>
    <w:rsid w:val="00C220CC"/>
    <w:rsid w:val="00C22B46"/>
    <w:rsid w:val="00C232D9"/>
    <w:rsid w:val="00C23EF0"/>
    <w:rsid w:val="00C24254"/>
    <w:rsid w:val="00C245AA"/>
    <w:rsid w:val="00C24ECC"/>
    <w:rsid w:val="00C250ED"/>
    <w:rsid w:val="00C25966"/>
    <w:rsid w:val="00C26229"/>
    <w:rsid w:val="00C26842"/>
    <w:rsid w:val="00C269C2"/>
    <w:rsid w:val="00C269EF"/>
    <w:rsid w:val="00C26DFA"/>
    <w:rsid w:val="00C26E1E"/>
    <w:rsid w:val="00C2712F"/>
    <w:rsid w:val="00C27253"/>
    <w:rsid w:val="00C27E0D"/>
    <w:rsid w:val="00C27E35"/>
    <w:rsid w:val="00C30DFD"/>
    <w:rsid w:val="00C31039"/>
    <w:rsid w:val="00C316AB"/>
    <w:rsid w:val="00C31865"/>
    <w:rsid w:val="00C318B0"/>
    <w:rsid w:val="00C31FF7"/>
    <w:rsid w:val="00C32651"/>
    <w:rsid w:val="00C32AAF"/>
    <w:rsid w:val="00C3303A"/>
    <w:rsid w:val="00C3312F"/>
    <w:rsid w:val="00C333B4"/>
    <w:rsid w:val="00C335FB"/>
    <w:rsid w:val="00C33692"/>
    <w:rsid w:val="00C342F8"/>
    <w:rsid w:val="00C343ED"/>
    <w:rsid w:val="00C348C7"/>
    <w:rsid w:val="00C352DC"/>
    <w:rsid w:val="00C357CF"/>
    <w:rsid w:val="00C3607A"/>
    <w:rsid w:val="00C36DFD"/>
    <w:rsid w:val="00C37502"/>
    <w:rsid w:val="00C37907"/>
    <w:rsid w:val="00C37ABF"/>
    <w:rsid w:val="00C37CFD"/>
    <w:rsid w:val="00C37DB5"/>
    <w:rsid w:val="00C405D9"/>
    <w:rsid w:val="00C406AF"/>
    <w:rsid w:val="00C40826"/>
    <w:rsid w:val="00C40A48"/>
    <w:rsid w:val="00C40F39"/>
    <w:rsid w:val="00C41714"/>
    <w:rsid w:val="00C423BE"/>
    <w:rsid w:val="00C42410"/>
    <w:rsid w:val="00C43C94"/>
    <w:rsid w:val="00C43F1F"/>
    <w:rsid w:val="00C44A20"/>
    <w:rsid w:val="00C44B2A"/>
    <w:rsid w:val="00C44DAA"/>
    <w:rsid w:val="00C454A9"/>
    <w:rsid w:val="00C456CF"/>
    <w:rsid w:val="00C45824"/>
    <w:rsid w:val="00C45CC6"/>
    <w:rsid w:val="00C45E98"/>
    <w:rsid w:val="00C466E0"/>
    <w:rsid w:val="00C46729"/>
    <w:rsid w:val="00C4680F"/>
    <w:rsid w:val="00C46908"/>
    <w:rsid w:val="00C469DB"/>
    <w:rsid w:val="00C4775C"/>
    <w:rsid w:val="00C47A89"/>
    <w:rsid w:val="00C47E70"/>
    <w:rsid w:val="00C50BE1"/>
    <w:rsid w:val="00C50F48"/>
    <w:rsid w:val="00C5109F"/>
    <w:rsid w:val="00C51608"/>
    <w:rsid w:val="00C51A06"/>
    <w:rsid w:val="00C51AEF"/>
    <w:rsid w:val="00C51F53"/>
    <w:rsid w:val="00C52FA5"/>
    <w:rsid w:val="00C532D7"/>
    <w:rsid w:val="00C5385D"/>
    <w:rsid w:val="00C54157"/>
    <w:rsid w:val="00C54C05"/>
    <w:rsid w:val="00C54D33"/>
    <w:rsid w:val="00C54DC3"/>
    <w:rsid w:val="00C54F96"/>
    <w:rsid w:val="00C55409"/>
    <w:rsid w:val="00C5594B"/>
    <w:rsid w:val="00C55F01"/>
    <w:rsid w:val="00C56954"/>
    <w:rsid w:val="00C56D45"/>
    <w:rsid w:val="00C56F58"/>
    <w:rsid w:val="00C57B46"/>
    <w:rsid w:val="00C6015B"/>
    <w:rsid w:val="00C6071E"/>
    <w:rsid w:val="00C609BF"/>
    <w:rsid w:val="00C60E1F"/>
    <w:rsid w:val="00C60F02"/>
    <w:rsid w:val="00C6157B"/>
    <w:rsid w:val="00C619AD"/>
    <w:rsid w:val="00C61B7F"/>
    <w:rsid w:val="00C625A6"/>
    <w:rsid w:val="00C6274F"/>
    <w:rsid w:val="00C62F01"/>
    <w:rsid w:val="00C6404E"/>
    <w:rsid w:val="00C64659"/>
    <w:rsid w:val="00C6521A"/>
    <w:rsid w:val="00C655E2"/>
    <w:rsid w:val="00C65FF9"/>
    <w:rsid w:val="00C667F4"/>
    <w:rsid w:val="00C70113"/>
    <w:rsid w:val="00C70568"/>
    <w:rsid w:val="00C7099A"/>
    <w:rsid w:val="00C709AE"/>
    <w:rsid w:val="00C70C33"/>
    <w:rsid w:val="00C71700"/>
    <w:rsid w:val="00C72C1A"/>
    <w:rsid w:val="00C72E43"/>
    <w:rsid w:val="00C742C1"/>
    <w:rsid w:val="00C74488"/>
    <w:rsid w:val="00C746F7"/>
    <w:rsid w:val="00C75411"/>
    <w:rsid w:val="00C7608D"/>
    <w:rsid w:val="00C7650F"/>
    <w:rsid w:val="00C77219"/>
    <w:rsid w:val="00C77469"/>
    <w:rsid w:val="00C775DC"/>
    <w:rsid w:val="00C77D55"/>
    <w:rsid w:val="00C80524"/>
    <w:rsid w:val="00C8081A"/>
    <w:rsid w:val="00C80961"/>
    <w:rsid w:val="00C80A39"/>
    <w:rsid w:val="00C8127E"/>
    <w:rsid w:val="00C812F3"/>
    <w:rsid w:val="00C81DE1"/>
    <w:rsid w:val="00C82609"/>
    <w:rsid w:val="00C8294F"/>
    <w:rsid w:val="00C83029"/>
    <w:rsid w:val="00C8490D"/>
    <w:rsid w:val="00C85425"/>
    <w:rsid w:val="00C85863"/>
    <w:rsid w:val="00C8604E"/>
    <w:rsid w:val="00C86509"/>
    <w:rsid w:val="00C86622"/>
    <w:rsid w:val="00C86D19"/>
    <w:rsid w:val="00C874F8"/>
    <w:rsid w:val="00C876B3"/>
    <w:rsid w:val="00C87B87"/>
    <w:rsid w:val="00C87C16"/>
    <w:rsid w:val="00C901C0"/>
    <w:rsid w:val="00C903F3"/>
    <w:rsid w:val="00C911FB"/>
    <w:rsid w:val="00C9187D"/>
    <w:rsid w:val="00C926E7"/>
    <w:rsid w:val="00C928B0"/>
    <w:rsid w:val="00C92B43"/>
    <w:rsid w:val="00C930D5"/>
    <w:rsid w:val="00C9378A"/>
    <w:rsid w:val="00C93A2C"/>
    <w:rsid w:val="00C94CCF"/>
    <w:rsid w:val="00C94EC1"/>
    <w:rsid w:val="00C951CB"/>
    <w:rsid w:val="00C95328"/>
    <w:rsid w:val="00C96AF2"/>
    <w:rsid w:val="00C9722C"/>
    <w:rsid w:val="00C973A8"/>
    <w:rsid w:val="00CA030E"/>
    <w:rsid w:val="00CA07C6"/>
    <w:rsid w:val="00CA09DE"/>
    <w:rsid w:val="00CA0B2A"/>
    <w:rsid w:val="00CA1395"/>
    <w:rsid w:val="00CA2558"/>
    <w:rsid w:val="00CA25DD"/>
    <w:rsid w:val="00CA26A0"/>
    <w:rsid w:val="00CA2D58"/>
    <w:rsid w:val="00CA314C"/>
    <w:rsid w:val="00CA37A6"/>
    <w:rsid w:val="00CA3936"/>
    <w:rsid w:val="00CA421C"/>
    <w:rsid w:val="00CA4422"/>
    <w:rsid w:val="00CA48AD"/>
    <w:rsid w:val="00CA4A01"/>
    <w:rsid w:val="00CA50F7"/>
    <w:rsid w:val="00CA5218"/>
    <w:rsid w:val="00CA5275"/>
    <w:rsid w:val="00CA52CD"/>
    <w:rsid w:val="00CA556F"/>
    <w:rsid w:val="00CA58DE"/>
    <w:rsid w:val="00CA5C3E"/>
    <w:rsid w:val="00CA64DC"/>
    <w:rsid w:val="00CA6B69"/>
    <w:rsid w:val="00CA6F0A"/>
    <w:rsid w:val="00CA7D20"/>
    <w:rsid w:val="00CA7E3F"/>
    <w:rsid w:val="00CA7EED"/>
    <w:rsid w:val="00CB01C2"/>
    <w:rsid w:val="00CB0655"/>
    <w:rsid w:val="00CB0828"/>
    <w:rsid w:val="00CB09F1"/>
    <w:rsid w:val="00CB0B5F"/>
    <w:rsid w:val="00CB0BCF"/>
    <w:rsid w:val="00CB168F"/>
    <w:rsid w:val="00CB18C9"/>
    <w:rsid w:val="00CB1F0C"/>
    <w:rsid w:val="00CB35D3"/>
    <w:rsid w:val="00CB3E2D"/>
    <w:rsid w:val="00CB4A55"/>
    <w:rsid w:val="00CB4A7C"/>
    <w:rsid w:val="00CB4AD0"/>
    <w:rsid w:val="00CB576D"/>
    <w:rsid w:val="00CB5CA2"/>
    <w:rsid w:val="00CB5F51"/>
    <w:rsid w:val="00CB6469"/>
    <w:rsid w:val="00CB65C5"/>
    <w:rsid w:val="00CB6CE1"/>
    <w:rsid w:val="00CB79BE"/>
    <w:rsid w:val="00CB7A58"/>
    <w:rsid w:val="00CB7BC1"/>
    <w:rsid w:val="00CB7EAF"/>
    <w:rsid w:val="00CC023C"/>
    <w:rsid w:val="00CC0804"/>
    <w:rsid w:val="00CC0835"/>
    <w:rsid w:val="00CC1575"/>
    <w:rsid w:val="00CC1C16"/>
    <w:rsid w:val="00CC1C9C"/>
    <w:rsid w:val="00CC21FC"/>
    <w:rsid w:val="00CC280A"/>
    <w:rsid w:val="00CC2B3A"/>
    <w:rsid w:val="00CC2BAE"/>
    <w:rsid w:val="00CC3660"/>
    <w:rsid w:val="00CC3D05"/>
    <w:rsid w:val="00CC41C1"/>
    <w:rsid w:val="00CC47D0"/>
    <w:rsid w:val="00CC4C78"/>
    <w:rsid w:val="00CC60BA"/>
    <w:rsid w:val="00CC6812"/>
    <w:rsid w:val="00CC682C"/>
    <w:rsid w:val="00CC6A60"/>
    <w:rsid w:val="00CC6DD2"/>
    <w:rsid w:val="00CC7118"/>
    <w:rsid w:val="00CD07DF"/>
    <w:rsid w:val="00CD0E7F"/>
    <w:rsid w:val="00CD133C"/>
    <w:rsid w:val="00CD1B8B"/>
    <w:rsid w:val="00CD266B"/>
    <w:rsid w:val="00CD2800"/>
    <w:rsid w:val="00CD2AA3"/>
    <w:rsid w:val="00CD2C3D"/>
    <w:rsid w:val="00CD31AB"/>
    <w:rsid w:val="00CD3505"/>
    <w:rsid w:val="00CD36CC"/>
    <w:rsid w:val="00CD3723"/>
    <w:rsid w:val="00CD37A2"/>
    <w:rsid w:val="00CD396F"/>
    <w:rsid w:val="00CD480B"/>
    <w:rsid w:val="00CD4F8D"/>
    <w:rsid w:val="00CD5203"/>
    <w:rsid w:val="00CD583B"/>
    <w:rsid w:val="00CD6598"/>
    <w:rsid w:val="00CD665F"/>
    <w:rsid w:val="00CD7811"/>
    <w:rsid w:val="00CE08B1"/>
    <w:rsid w:val="00CE0F90"/>
    <w:rsid w:val="00CE0FE6"/>
    <w:rsid w:val="00CE1A29"/>
    <w:rsid w:val="00CE2100"/>
    <w:rsid w:val="00CE2279"/>
    <w:rsid w:val="00CE2362"/>
    <w:rsid w:val="00CE27C3"/>
    <w:rsid w:val="00CE312A"/>
    <w:rsid w:val="00CE3769"/>
    <w:rsid w:val="00CE3841"/>
    <w:rsid w:val="00CE4534"/>
    <w:rsid w:val="00CE4618"/>
    <w:rsid w:val="00CE4C6D"/>
    <w:rsid w:val="00CE5C36"/>
    <w:rsid w:val="00CE5E4C"/>
    <w:rsid w:val="00CE6437"/>
    <w:rsid w:val="00CE7CA1"/>
    <w:rsid w:val="00CF064A"/>
    <w:rsid w:val="00CF0C7A"/>
    <w:rsid w:val="00CF1009"/>
    <w:rsid w:val="00CF129B"/>
    <w:rsid w:val="00CF1845"/>
    <w:rsid w:val="00CF1B1F"/>
    <w:rsid w:val="00CF1D6A"/>
    <w:rsid w:val="00CF1F40"/>
    <w:rsid w:val="00CF23BC"/>
    <w:rsid w:val="00CF2E32"/>
    <w:rsid w:val="00CF3710"/>
    <w:rsid w:val="00CF43C2"/>
    <w:rsid w:val="00CF46DC"/>
    <w:rsid w:val="00CF4C52"/>
    <w:rsid w:val="00CF5661"/>
    <w:rsid w:val="00CF5B61"/>
    <w:rsid w:val="00CF60E2"/>
    <w:rsid w:val="00CF6897"/>
    <w:rsid w:val="00CF69E5"/>
    <w:rsid w:val="00CF6A73"/>
    <w:rsid w:val="00CF6C01"/>
    <w:rsid w:val="00CF791E"/>
    <w:rsid w:val="00CF7A02"/>
    <w:rsid w:val="00D0002A"/>
    <w:rsid w:val="00D00268"/>
    <w:rsid w:val="00D003DF"/>
    <w:rsid w:val="00D00B2C"/>
    <w:rsid w:val="00D00FDD"/>
    <w:rsid w:val="00D01504"/>
    <w:rsid w:val="00D02245"/>
    <w:rsid w:val="00D0228B"/>
    <w:rsid w:val="00D022F0"/>
    <w:rsid w:val="00D02B9B"/>
    <w:rsid w:val="00D03ACA"/>
    <w:rsid w:val="00D043D4"/>
    <w:rsid w:val="00D04A0E"/>
    <w:rsid w:val="00D04E4E"/>
    <w:rsid w:val="00D051EA"/>
    <w:rsid w:val="00D053F7"/>
    <w:rsid w:val="00D05893"/>
    <w:rsid w:val="00D05D7B"/>
    <w:rsid w:val="00D05F88"/>
    <w:rsid w:val="00D061D2"/>
    <w:rsid w:val="00D06A1B"/>
    <w:rsid w:val="00D06F12"/>
    <w:rsid w:val="00D07097"/>
    <w:rsid w:val="00D07140"/>
    <w:rsid w:val="00D07453"/>
    <w:rsid w:val="00D10618"/>
    <w:rsid w:val="00D10775"/>
    <w:rsid w:val="00D10BCF"/>
    <w:rsid w:val="00D117AD"/>
    <w:rsid w:val="00D12412"/>
    <w:rsid w:val="00D124E1"/>
    <w:rsid w:val="00D124F0"/>
    <w:rsid w:val="00D127FC"/>
    <w:rsid w:val="00D12FD0"/>
    <w:rsid w:val="00D1303B"/>
    <w:rsid w:val="00D13BAC"/>
    <w:rsid w:val="00D14097"/>
    <w:rsid w:val="00D14180"/>
    <w:rsid w:val="00D1515F"/>
    <w:rsid w:val="00D15479"/>
    <w:rsid w:val="00D15709"/>
    <w:rsid w:val="00D16489"/>
    <w:rsid w:val="00D167E0"/>
    <w:rsid w:val="00D16B45"/>
    <w:rsid w:val="00D16C8F"/>
    <w:rsid w:val="00D16EDD"/>
    <w:rsid w:val="00D171FD"/>
    <w:rsid w:val="00D172E5"/>
    <w:rsid w:val="00D1770B"/>
    <w:rsid w:val="00D1775B"/>
    <w:rsid w:val="00D17C15"/>
    <w:rsid w:val="00D20757"/>
    <w:rsid w:val="00D20969"/>
    <w:rsid w:val="00D20D67"/>
    <w:rsid w:val="00D20E6D"/>
    <w:rsid w:val="00D20FF5"/>
    <w:rsid w:val="00D214EE"/>
    <w:rsid w:val="00D21DA5"/>
    <w:rsid w:val="00D22664"/>
    <w:rsid w:val="00D22770"/>
    <w:rsid w:val="00D23168"/>
    <w:rsid w:val="00D2343E"/>
    <w:rsid w:val="00D240E2"/>
    <w:rsid w:val="00D252F9"/>
    <w:rsid w:val="00D2569C"/>
    <w:rsid w:val="00D25DF0"/>
    <w:rsid w:val="00D262B8"/>
    <w:rsid w:val="00D26473"/>
    <w:rsid w:val="00D26613"/>
    <w:rsid w:val="00D26A8C"/>
    <w:rsid w:val="00D2765F"/>
    <w:rsid w:val="00D30337"/>
    <w:rsid w:val="00D306D8"/>
    <w:rsid w:val="00D30B8C"/>
    <w:rsid w:val="00D30C12"/>
    <w:rsid w:val="00D30DF6"/>
    <w:rsid w:val="00D313BB"/>
    <w:rsid w:val="00D318B1"/>
    <w:rsid w:val="00D32683"/>
    <w:rsid w:val="00D328DA"/>
    <w:rsid w:val="00D32D57"/>
    <w:rsid w:val="00D33E92"/>
    <w:rsid w:val="00D34269"/>
    <w:rsid w:val="00D349E1"/>
    <w:rsid w:val="00D350A9"/>
    <w:rsid w:val="00D350AF"/>
    <w:rsid w:val="00D3523E"/>
    <w:rsid w:val="00D353F9"/>
    <w:rsid w:val="00D354FC"/>
    <w:rsid w:val="00D36A8B"/>
    <w:rsid w:val="00D36B1E"/>
    <w:rsid w:val="00D36F7F"/>
    <w:rsid w:val="00D36FB7"/>
    <w:rsid w:val="00D3741E"/>
    <w:rsid w:val="00D37B53"/>
    <w:rsid w:val="00D41816"/>
    <w:rsid w:val="00D4192C"/>
    <w:rsid w:val="00D4236F"/>
    <w:rsid w:val="00D42416"/>
    <w:rsid w:val="00D42523"/>
    <w:rsid w:val="00D43C3A"/>
    <w:rsid w:val="00D4474F"/>
    <w:rsid w:val="00D44B03"/>
    <w:rsid w:val="00D44C0E"/>
    <w:rsid w:val="00D44C1E"/>
    <w:rsid w:val="00D44E93"/>
    <w:rsid w:val="00D45FCE"/>
    <w:rsid w:val="00D45FD1"/>
    <w:rsid w:val="00D46110"/>
    <w:rsid w:val="00D46554"/>
    <w:rsid w:val="00D46632"/>
    <w:rsid w:val="00D473DA"/>
    <w:rsid w:val="00D47884"/>
    <w:rsid w:val="00D5078C"/>
    <w:rsid w:val="00D50D6D"/>
    <w:rsid w:val="00D50DBF"/>
    <w:rsid w:val="00D51450"/>
    <w:rsid w:val="00D518A6"/>
    <w:rsid w:val="00D51933"/>
    <w:rsid w:val="00D51FEE"/>
    <w:rsid w:val="00D52253"/>
    <w:rsid w:val="00D52527"/>
    <w:rsid w:val="00D52BC2"/>
    <w:rsid w:val="00D52F07"/>
    <w:rsid w:val="00D53B35"/>
    <w:rsid w:val="00D53C7B"/>
    <w:rsid w:val="00D5410D"/>
    <w:rsid w:val="00D54132"/>
    <w:rsid w:val="00D54250"/>
    <w:rsid w:val="00D54A81"/>
    <w:rsid w:val="00D54B15"/>
    <w:rsid w:val="00D54E2E"/>
    <w:rsid w:val="00D5521B"/>
    <w:rsid w:val="00D55953"/>
    <w:rsid w:val="00D561E7"/>
    <w:rsid w:val="00D56815"/>
    <w:rsid w:val="00D5682A"/>
    <w:rsid w:val="00D56901"/>
    <w:rsid w:val="00D57531"/>
    <w:rsid w:val="00D603B5"/>
    <w:rsid w:val="00D60404"/>
    <w:rsid w:val="00D605D0"/>
    <w:rsid w:val="00D60A1A"/>
    <w:rsid w:val="00D61243"/>
    <w:rsid w:val="00D6162B"/>
    <w:rsid w:val="00D61CF6"/>
    <w:rsid w:val="00D61D99"/>
    <w:rsid w:val="00D61DAA"/>
    <w:rsid w:val="00D621ED"/>
    <w:rsid w:val="00D624E0"/>
    <w:rsid w:val="00D626C3"/>
    <w:rsid w:val="00D62A2E"/>
    <w:rsid w:val="00D63144"/>
    <w:rsid w:val="00D631E2"/>
    <w:rsid w:val="00D634F0"/>
    <w:rsid w:val="00D63B78"/>
    <w:rsid w:val="00D63CF8"/>
    <w:rsid w:val="00D64259"/>
    <w:rsid w:val="00D6482D"/>
    <w:rsid w:val="00D64919"/>
    <w:rsid w:val="00D64A7A"/>
    <w:rsid w:val="00D65850"/>
    <w:rsid w:val="00D65852"/>
    <w:rsid w:val="00D66604"/>
    <w:rsid w:val="00D66637"/>
    <w:rsid w:val="00D67547"/>
    <w:rsid w:val="00D67CF3"/>
    <w:rsid w:val="00D7003A"/>
    <w:rsid w:val="00D71052"/>
    <w:rsid w:val="00D7205F"/>
    <w:rsid w:val="00D723FB"/>
    <w:rsid w:val="00D7258E"/>
    <w:rsid w:val="00D72855"/>
    <w:rsid w:val="00D72D66"/>
    <w:rsid w:val="00D72D7A"/>
    <w:rsid w:val="00D72DE6"/>
    <w:rsid w:val="00D73306"/>
    <w:rsid w:val="00D736FB"/>
    <w:rsid w:val="00D756EB"/>
    <w:rsid w:val="00D75DAF"/>
    <w:rsid w:val="00D76588"/>
    <w:rsid w:val="00D7763A"/>
    <w:rsid w:val="00D77858"/>
    <w:rsid w:val="00D779DA"/>
    <w:rsid w:val="00D77DF3"/>
    <w:rsid w:val="00D802CE"/>
    <w:rsid w:val="00D80301"/>
    <w:rsid w:val="00D80881"/>
    <w:rsid w:val="00D8128A"/>
    <w:rsid w:val="00D8137D"/>
    <w:rsid w:val="00D8207E"/>
    <w:rsid w:val="00D82436"/>
    <w:rsid w:val="00D825F9"/>
    <w:rsid w:val="00D82980"/>
    <w:rsid w:val="00D83317"/>
    <w:rsid w:val="00D8365A"/>
    <w:rsid w:val="00D8434F"/>
    <w:rsid w:val="00D84A1F"/>
    <w:rsid w:val="00D855CB"/>
    <w:rsid w:val="00D8588C"/>
    <w:rsid w:val="00D85A23"/>
    <w:rsid w:val="00D865DB"/>
    <w:rsid w:val="00D86749"/>
    <w:rsid w:val="00D86BF3"/>
    <w:rsid w:val="00D86DC8"/>
    <w:rsid w:val="00D86DCC"/>
    <w:rsid w:val="00D874CA"/>
    <w:rsid w:val="00D87A28"/>
    <w:rsid w:val="00D87B06"/>
    <w:rsid w:val="00D9074F"/>
    <w:rsid w:val="00D90B8F"/>
    <w:rsid w:val="00D90FC3"/>
    <w:rsid w:val="00D91859"/>
    <w:rsid w:val="00D91869"/>
    <w:rsid w:val="00D91894"/>
    <w:rsid w:val="00D9194D"/>
    <w:rsid w:val="00D91E80"/>
    <w:rsid w:val="00D91FB1"/>
    <w:rsid w:val="00D9206E"/>
    <w:rsid w:val="00D92104"/>
    <w:rsid w:val="00D92661"/>
    <w:rsid w:val="00D92855"/>
    <w:rsid w:val="00D9295E"/>
    <w:rsid w:val="00D92E16"/>
    <w:rsid w:val="00D93492"/>
    <w:rsid w:val="00D93EC7"/>
    <w:rsid w:val="00D943C7"/>
    <w:rsid w:val="00D9480F"/>
    <w:rsid w:val="00D954A5"/>
    <w:rsid w:val="00D954B0"/>
    <w:rsid w:val="00D95698"/>
    <w:rsid w:val="00D95962"/>
    <w:rsid w:val="00D95E1C"/>
    <w:rsid w:val="00D96316"/>
    <w:rsid w:val="00D96872"/>
    <w:rsid w:val="00D96A17"/>
    <w:rsid w:val="00DA11C0"/>
    <w:rsid w:val="00DA1233"/>
    <w:rsid w:val="00DA151D"/>
    <w:rsid w:val="00DA1899"/>
    <w:rsid w:val="00DA1A76"/>
    <w:rsid w:val="00DA26D5"/>
    <w:rsid w:val="00DA2B3B"/>
    <w:rsid w:val="00DA2D92"/>
    <w:rsid w:val="00DA3523"/>
    <w:rsid w:val="00DA376F"/>
    <w:rsid w:val="00DA3A68"/>
    <w:rsid w:val="00DA3B0B"/>
    <w:rsid w:val="00DA4610"/>
    <w:rsid w:val="00DA55A4"/>
    <w:rsid w:val="00DA6753"/>
    <w:rsid w:val="00DA6939"/>
    <w:rsid w:val="00DA6C53"/>
    <w:rsid w:val="00DA6D7A"/>
    <w:rsid w:val="00DA721E"/>
    <w:rsid w:val="00DA7324"/>
    <w:rsid w:val="00DA7403"/>
    <w:rsid w:val="00DA7A9D"/>
    <w:rsid w:val="00DA7B59"/>
    <w:rsid w:val="00DA7F0A"/>
    <w:rsid w:val="00DB0095"/>
    <w:rsid w:val="00DB04F8"/>
    <w:rsid w:val="00DB0B7A"/>
    <w:rsid w:val="00DB1ED3"/>
    <w:rsid w:val="00DB24DD"/>
    <w:rsid w:val="00DB2F99"/>
    <w:rsid w:val="00DB3293"/>
    <w:rsid w:val="00DB4490"/>
    <w:rsid w:val="00DB470B"/>
    <w:rsid w:val="00DB4F57"/>
    <w:rsid w:val="00DB509A"/>
    <w:rsid w:val="00DB60A0"/>
    <w:rsid w:val="00DB62C5"/>
    <w:rsid w:val="00DB69B9"/>
    <w:rsid w:val="00DB7231"/>
    <w:rsid w:val="00DB7579"/>
    <w:rsid w:val="00DB76F1"/>
    <w:rsid w:val="00DB7CAD"/>
    <w:rsid w:val="00DB7CB0"/>
    <w:rsid w:val="00DB7DA2"/>
    <w:rsid w:val="00DC042C"/>
    <w:rsid w:val="00DC0677"/>
    <w:rsid w:val="00DC0A50"/>
    <w:rsid w:val="00DC0A62"/>
    <w:rsid w:val="00DC0D85"/>
    <w:rsid w:val="00DC1106"/>
    <w:rsid w:val="00DC11CF"/>
    <w:rsid w:val="00DC120A"/>
    <w:rsid w:val="00DC132F"/>
    <w:rsid w:val="00DC203C"/>
    <w:rsid w:val="00DC273D"/>
    <w:rsid w:val="00DC2A18"/>
    <w:rsid w:val="00DC2D54"/>
    <w:rsid w:val="00DC4825"/>
    <w:rsid w:val="00DC4EA1"/>
    <w:rsid w:val="00DC5821"/>
    <w:rsid w:val="00DC6239"/>
    <w:rsid w:val="00DC642C"/>
    <w:rsid w:val="00DC6E64"/>
    <w:rsid w:val="00DC7176"/>
    <w:rsid w:val="00DC748F"/>
    <w:rsid w:val="00DD080F"/>
    <w:rsid w:val="00DD085B"/>
    <w:rsid w:val="00DD0D1A"/>
    <w:rsid w:val="00DD0E21"/>
    <w:rsid w:val="00DD147F"/>
    <w:rsid w:val="00DD173D"/>
    <w:rsid w:val="00DD18BB"/>
    <w:rsid w:val="00DD2455"/>
    <w:rsid w:val="00DD28B9"/>
    <w:rsid w:val="00DD30FF"/>
    <w:rsid w:val="00DD32DF"/>
    <w:rsid w:val="00DD335C"/>
    <w:rsid w:val="00DD3444"/>
    <w:rsid w:val="00DD3620"/>
    <w:rsid w:val="00DD3FC6"/>
    <w:rsid w:val="00DD4633"/>
    <w:rsid w:val="00DD4717"/>
    <w:rsid w:val="00DD484F"/>
    <w:rsid w:val="00DD49AC"/>
    <w:rsid w:val="00DD4B9C"/>
    <w:rsid w:val="00DD524E"/>
    <w:rsid w:val="00DD5808"/>
    <w:rsid w:val="00DD5848"/>
    <w:rsid w:val="00DD5AD4"/>
    <w:rsid w:val="00DD5FB2"/>
    <w:rsid w:val="00DD61B8"/>
    <w:rsid w:val="00DD7622"/>
    <w:rsid w:val="00DD7658"/>
    <w:rsid w:val="00DD78C1"/>
    <w:rsid w:val="00DD7F7E"/>
    <w:rsid w:val="00DE03C4"/>
    <w:rsid w:val="00DE0510"/>
    <w:rsid w:val="00DE075F"/>
    <w:rsid w:val="00DE09C6"/>
    <w:rsid w:val="00DE1172"/>
    <w:rsid w:val="00DE1A0B"/>
    <w:rsid w:val="00DE22D0"/>
    <w:rsid w:val="00DE253F"/>
    <w:rsid w:val="00DE2FDC"/>
    <w:rsid w:val="00DE32F8"/>
    <w:rsid w:val="00DE3BE9"/>
    <w:rsid w:val="00DE4201"/>
    <w:rsid w:val="00DE476A"/>
    <w:rsid w:val="00DE4EA1"/>
    <w:rsid w:val="00DE57D0"/>
    <w:rsid w:val="00DE59AB"/>
    <w:rsid w:val="00DE6475"/>
    <w:rsid w:val="00DE6CBD"/>
    <w:rsid w:val="00DE6F04"/>
    <w:rsid w:val="00DE74A4"/>
    <w:rsid w:val="00DE75C7"/>
    <w:rsid w:val="00DE7AA7"/>
    <w:rsid w:val="00DF05D3"/>
    <w:rsid w:val="00DF0F25"/>
    <w:rsid w:val="00DF16DF"/>
    <w:rsid w:val="00DF1AFE"/>
    <w:rsid w:val="00DF1EFD"/>
    <w:rsid w:val="00DF22B2"/>
    <w:rsid w:val="00DF247E"/>
    <w:rsid w:val="00DF2862"/>
    <w:rsid w:val="00DF2A8E"/>
    <w:rsid w:val="00DF3CA7"/>
    <w:rsid w:val="00DF4966"/>
    <w:rsid w:val="00DF4F6F"/>
    <w:rsid w:val="00DF545A"/>
    <w:rsid w:val="00DF6404"/>
    <w:rsid w:val="00DF664F"/>
    <w:rsid w:val="00DF6B25"/>
    <w:rsid w:val="00DF6B3C"/>
    <w:rsid w:val="00DF6D2F"/>
    <w:rsid w:val="00DF6EA9"/>
    <w:rsid w:val="00DF6F50"/>
    <w:rsid w:val="00DF7614"/>
    <w:rsid w:val="00DF763E"/>
    <w:rsid w:val="00DF76A7"/>
    <w:rsid w:val="00DF7BE3"/>
    <w:rsid w:val="00DF7C1D"/>
    <w:rsid w:val="00E004E2"/>
    <w:rsid w:val="00E01647"/>
    <w:rsid w:val="00E016D3"/>
    <w:rsid w:val="00E0174E"/>
    <w:rsid w:val="00E01F2F"/>
    <w:rsid w:val="00E02B74"/>
    <w:rsid w:val="00E0352C"/>
    <w:rsid w:val="00E0376A"/>
    <w:rsid w:val="00E0410B"/>
    <w:rsid w:val="00E04628"/>
    <w:rsid w:val="00E04C04"/>
    <w:rsid w:val="00E05694"/>
    <w:rsid w:val="00E05950"/>
    <w:rsid w:val="00E05B1B"/>
    <w:rsid w:val="00E06249"/>
    <w:rsid w:val="00E06488"/>
    <w:rsid w:val="00E064FF"/>
    <w:rsid w:val="00E06630"/>
    <w:rsid w:val="00E070D9"/>
    <w:rsid w:val="00E07202"/>
    <w:rsid w:val="00E0749C"/>
    <w:rsid w:val="00E0775D"/>
    <w:rsid w:val="00E07D79"/>
    <w:rsid w:val="00E10D7C"/>
    <w:rsid w:val="00E1102B"/>
    <w:rsid w:val="00E11495"/>
    <w:rsid w:val="00E11739"/>
    <w:rsid w:val="00E11FAB"/>
    <w:rsid w:val="00E121D9"/>
    <w:rsid w:val="00E122F9"/>
    <w:rsid w:val="00E1267A"/>
    <w:rsid w:val="00E12722"/>
    <w:rsid w:val="00E1306E"/>
    <w:rsid w:val="00E130CB"/>
    <w:rsid w:val="00E13467"/>
    <w:rsid w:val="00E137BF"/>
    <w:rsid w:val="00E13BD3"/>
    <w:rsid w:val="00E15384"/>
    <w:rsid w:val="00E156D4"/>
    <w:rsid w:val="00E162F9"/>
    <w:rsid w:val="00E1672F"/>
    <w:rsid w:val="00E1674F"/>
    <w:rsid w:val="00E1677F"/>
    <w:rsid w:val="00E16951"/>
    <w:rsid w:val="00E16F34"/>
    <w:rsid w:val="00E17A2D"/>
    <w:rsid w:val="00E20316"/>
    <w:rsid w:val="00E20477"/>
    <w:rsid w:val="00E20861"/>
    <w:rsid w:val="00E20D87"/>
    <w:rsid w:val="00E2106D"/>
    <w:rsid w:val="00E217F8"/>
    <w:rsid w:val="00E218BA"/>
    <w:rsid w:val="00E218CF"/>
    <w:rsid w:val="00E22581"/>
    <w:rsid w:val="00E22CD2"/>
    <w:rsid w:val="00E23242"/>
    <w:rsid w:val="00E24218"/>
    <w:rsid w:val="00E24C0C"/>
    <w:rsid w:val="00E25094"/>
    <w:rsid w:val="00E25318"/>
    <w:rsid w:val="00E25616"/>
    <w:rsid w:val="00E257EC"/>
    <w:rsid w:val="00E25C5A"/>
    <w:rsid w:val="00E25DF3"/>
    <w:rsid w:val="00E25E97"/>
    <w:rsid w:val="00E2622D"/>
    <w:rsid w:val="00E267D3"/>
    <w:rsid w:val="00E2695D"/>
    <w:rsid w:val="00E26CE3"/>
    <w:rsid w:val="00E276DB"/>
    <w:rsid w:val="00E2778F"/>
    <w:rsid w:val="00E27A4D"/>
    <w:rsid w:val="00E30650"/>
    <w:rsid w:val="00E309B6"/>
    <w:rsid w:val="00E30FDB"/>
    <w:rsid w:val="00E31311"/>
    <w:rsid w:val="00E3131B"/>
    <w:rsid w:val="00E3141F"/>
    <w:rsid w:val="00E31D22"/>
    <w:rsid w:val="00E32B23"/>
    <w:rsid w:val="00E3313E"/>
    <w:rsid w:val="00E33885"/>
    <w:rsid w:val="00E33D41"/>
    <w:rsid w:val="00E34F50"/>
    <w:rsid w:val="00E35120"/>
    <w:rsid w:val="00E35456"/>
    <w:rsid w:val="00E35965"/>
    <w:rsid w:val="00E35F84"/>
    <w:rsid w:val="00E367C4"/>
    <w:rsid w:val="00E36A0F"/>
    <w:rsid w:val="00E36A4A"/>
    <w:rsid w:val="00E36B96"/>
    <w:rsid w:val="00E373E6"/>
    <w:rsid w:val="00E37418"/>
    <w:rsid w:val="00E413A8"/>
    <w:rsid w:val="00E41992"/>
    <w:rsid w:val="00E42370"/>
    <w:rsid w:val="00E42D50"/>
    <w:rsid w:val="00E4309C"/>
    <w:rsid w:val="00E435E5"/>
    <w:rsid w:val="00E43E67"/>
    <w:rsid w:val="00E4403D"/>
    <w:rsid w:val="00E44187"/>
    <w:rsid w:val="00E44638"/>
    <w:rsid w:val="00E448D1"/>
    <w:rsid w:val="00E44983"/>
    <w:rsid w:val="00E451DA"/>
    <w:rsid w:val="00E45352"/>
    <w:rsid w:val="00E45CE5"/>
    <w:rsid w:val="00E461FF"/>
    <w:rsid w:val="00E46358"/>
    <w:rsid w:val="00E4664C"/>
    <w:rsid w:val="00E46C30"/>
    <w:rsid w:val="00E46E65"/>
    <w:rsid w:val="00E47287"/>
    <w:rsid w:val="00E4795F"/>
    <w:rsid w:val="00E479B5"/>
    <w:rsid w:val="00E507CD"/>
    <w:rsid w:val="00E51159"/>
    <w:rsid w:val="00E512B7"/>
    <w:rsid w:val="00E51C4E"/>
    <w:rsid w:val="00E51C9F"/>
    <w:rsid w:val="00E5202F"/>
    <w:rsid w:val="00E52DC0"/>
    <w:rsid w:val="00E5306B"/>
    <w:rsid w:val="00E531D7"/>
    <w:rsid w:val="00E53553"/>
    <w:rsid w:val="00E54364"/>
    <w:rsid w:val="00E54869"/>
    <w:rsid w:val="00E54EAF"/>
    <w:rsid w:val="00E55C5E"/>
    <w:rsid w:val="00E5729C"/>
    <w:rsid w:val="00E57D88"/>
    <w:rsid w:val="00E60369"/>
    <w:rsid w:val="00E618BF"/>
    <w:rsid w:val="00E61D54"/>
    <w:rsid w:val="00E622CA"/>
    <w:rsid w:val="00E62595"/>
    <w:rsid w:val="00E628A8"/>
    <w:rsid w:val="00E62BD7"/>
    <w:rsid w:val="00E62C05"/>
    <w:rsid w:val="00E6346F"/>
    <w:rsid w:val="00E64224"/>
    <w:rsid w:val="00E642CE"/>
    <w:rsid w:val="00E64C78"/>
    <w:rsid w:val="00E64F2E"/>
    <w:rsid w:val="00E652BA"/>
    <w:rsid w:val="00E65424"/>
    <w:rsid w:val="00E65498"/>
    <w:rsid w:val="00E6581F"/>
    <w:rsid w:val="00E65A6C"/>
    <w:rsid w:val="00E66766"/>
    <w:rsid w:val="00E6718C"/>
    <w:rsid w:val="00E672A4"/>
    <w:rsid w:val="00E6734F"/>
    <w:rsid w:val="00E67F3A"/>
    <w:rsid w:val="00E70A51"/>
    <w:rsid w:val="00E716D3"/>
    <w:rsid w:val="00E728F0"/>
    <w:rsid w:val="00E72D29"/>
    <w:rsid w:val="00E72E03"/>
    <w:rsid w:val="00E7325D"/>
    <w:rsid w:val="00E736D8"/>
    <w:rsid w:val="00E73D4E"/>
    <w:rsid w:val="00E747B0"/>
    <w:rsid w:val="00E75258"/>
    <w:rsid w:val="00E75BF2"/>
    <w:rsid w:val="00E76518"/>
    <w:rsid w:val="00E76B0B"/>
    <w:rsid w:val="00E76CCA"/>
    <w:rsid w:val="00E76DD0"/>
    <w:rsid w:val="00E77676"/>
    <w:rsid w:val="00E77730"/>
    <w:rsid w:val="00E779D6"/>
    <w:rsid w:val="00E77DB8"/>
    <w:rsid w:val="00E80512"/>
    <w:rsid w:val="00E81E63"/>
    <w:rsid w:val="00E8269B"/>
    <w:rsid w:val="00E82B0E"/>
    <w:rsid w:val="00E82F7D"/>
    <w:rsid w:val="00E831A2"/>
    <w:rsid w:val="00E8336C"/>
    <w:rsid w:val="00E8355D"/>
    <w:rsid w:val="00E8475D"/>
    <w:rsid w:val="00E84C32"/>
    <w:rsid w:val="00E84D77"/>
    <w:rsid w:val="00E85012"/>
    <w:rsid w:val="00E85C83"/>
    <w:rsid w:val="00E86448"/>
    <w:rsid w:val="00E86545"/>
    <w:rsid w:val="00E87464"/>
    <w:rsid w:val="00E8779D"/>
    <w:rsid w:val="00E87BC8"/>
    <w:rsid w:val="00E90188"/>
    <w:rsid w:val="00E909CA"/>
    <w:rsid w:val="00E90AAA"/>
    <w:rsid w:val="00E90FD5"/>
    <w:rsid w:val="00E91028"/>
    <w:rsid w:val="00E9119E"/>
    <w:rsid w:val="00E913C7"/>
    <w:rsid w:val="00E91A72"/>
    <w:rsid w:val="00E92952"/>
    <w:rsid w:val="00E92C82"/>
    <w:rsid w:val="00E93EDF"/>
    <w:rsid w:val="00E952CE"/>
    <w:rsid w:val="00E95E3C"/>
    <w:rsid w:val="00E96365"/>
    <w:rsid w:val="00E975C0"/>
    <w:rsid w:val="00E97AC8"/>
    <w:rsid w:val="00E97E00"/>
    <w:rsid w:val="00EA0976"/>
    <w:rsid w:val="00EA0CA4"/>
    <w:rsid w:val="00EA30A3"/>
    <w:rsid w:val="00EA3205"/>
    <w:rsid w:val="00EA37A3"/>
    <w:rsid w:val="00EA42A0"/>
    <w:rsid w:val="00EA4C2A"/>
    <w:rsid w:val="00EA4FB5"/>
    <w:rsid w:val="00EA52B3"/>
    <w:rsid w:val="00EA532F"/>
    <w:rsid w:val="00EA5A62"/>
    <w:rsid w:val="00EA6176"/>
    <w:rsid w:val="00EA63EB"/>
    <w:rsid w:val="00EA6443"/>
    <w:rsid w:val="00EA6AE2"/>
    <w:rsid w:val="00EA6C3C"/>
    <w:rsid w:val="00EA7955"/>
    <w:rsid w:val="00EA7FA0"/>
    <w:rsid w:val="00EB1154"/>
    <w:rsid w:val="00EB1E79"/>
    <w:rsid w:val="00EB2247"/>
    <w:rsid w:val="00EB37A2"/>
    <w:rsid w:val="00EB3F02"/>
    <w:rsid w:val="00EB4846"/>
    <w:rsid w:val="00EB5172"/>
    <w:rsid w:val="00EB52E1"/>
    <w:rsid w:val="00EB5C1A"/>
    <w:rsid w:val="00EB6A0D"/>
    <w:rsid w:val="00EB73D0"/>
    <w:rsid w:val="00EB7635"/>
    <w:rsid w:val="00EB76C9"/>
    <w:rsid w:val="00EB7B65"/>
    <w:rsid w:val="00EB7C96"/>
    <w:rsid w:val="00EC0152"/>
    <w:rsid w:val="00EC07FC"/>
    <w:rsid w:val="00EC0C2C"/>
    <w:rsid w:val="00EC0DA9"/>
    <w:rsid w:val="00EC1217"/>
    <w:rsid w:val="00EC18A7"/>
    <w:rsid w:val="00EC1FCF"/>
    <w:rsid w:val="00EC23A5"/>
    <w:rsid w:val="00EC28B1"/>
    <w:rsid w:val="00EC3BAF"/>
    <w:rsid w:val="00EC408D"/>
    <w:rsid w:val="00EC62F0"/>
    <w:rsid w:val="00EC720A"/>
    <w:rsid w:val="00EC7376"/>
    <w:rsid w:val="00EC7B86"/>
    <w:rsid w:val="00EC7BE2"/>
    <w:rsid w:val="00EC7EC2"/>
    <w:rsid w:val="00ED0948"/>
    <w:rsid w:val="00ED0C86"/>
    <w:rsid w:val="00ED0E9E"/>
    <w:rsid w:val="00ED0F8D"/>
    <w:rsid w:val="00ED1943"/>
    <w:rsid w:val="00ED198F"/>
    <w:rsid w:val="00ED1B2C"/>
    <w:rsid w:val="00ED1BB6"/>
    <w:rsid w:val="00ED28F7"/>
    <w:rsid w:val="00ED3299"/>
    <w:rsid w:val="00ED3C11"/>
    <w:rsid w:val="00ED3DA9"/>
    <w:rsid w:val="00ED416A"/>
    <w:rsid w:val="00ED42ED"/>
    <w:rsid w:val="00ED4BDF"/>
    <w:rsid w:val="00ED4C3D"/>
    <w:rsid w:val="00ED4CB8"/>
    <w:rsid w:val="00ED5104"/>
    <w:rsid w:val="00ED61B3"/>
    <w:rsid w:val="00ED68BD"/>
    <w:rsid w:val="00ED6AA3"/>
    <w:rsid w:val="00ED6EBC"/>
    <w:rsid w:val="00ED7110"/>
    <w:rsid w:val="00ED728D"/>
    <w:rsid w:val="00ED7944"/>
    <w:rsid w:val="00ED7BB0"/>
    <w:rsid w:val="00EE0615"/>
    <w:rsid w:val="00EE08EF"/>
    <w:rsid w:val="00EE0E0B"/>
    <w:rsid w:val="00EE1285"/>
    <w:rsid w:val="00EE1485"/>
    <w:rsid w:val="00EE14E6"/>
    <w:rsid w:val="00EE2DA2"/>
    <w:rsid w:val="00EE4457"/>
    <w:rsid w:val="00EE477D"/>
    <w:rsid w:val="00EE492E"/>
    <w:rsid w:val="00EE536C"/>
    <w:rsid w:val="00EE5592"/>
    <w:rsid w:val="00EE5779"/>
    <w:rsid w:val="00EE5BD2"/>
    <w:rsid w:val="00EE5E19"/>
    <w:rsid w:val="00EE6A4C"/>
    <w:rsid w:val="00EE70F5"/>
    <w:rsid w:val="00EE71FC"/>
    <w:rsid w:val="00EE742D"/>
    <w:rsid w:val="00EE7453"/>
    <w:rsid w:val="00EE74A9"/>
    <w:rsid w:val="00EE753E"/>
    <w:rsid w:val="00EE765A"/>
    <w:rsid w:val="00EE76FD"/>
    <w:rsid w:val="00EF0DCD"/>
    <w:rsid w:val="00EF13F3"/>
    <w:rsid w:val="00EF1A9E"/>
    <w:rsid w:val="00EF259D"/>
    <w:rsid w:val="00EF25B1"/>
    <w:rsid w:val="00EF2AB4"/>
    <w:rsid w:val="00EF36E0"/>
    <w:rsid w:val="00EF3925"/>
    <w:rsid w:val="00EF3B25"/>
    <w:rsid w:val="00EF40D7"/>
    <w:rsid w:val="00EF44AC"/>
    <w:rsid w:val="00EF463F"/>
    <w:rsid w:val="00EF465B"/>
    <w:rsid w:val="00EF4B4B"/>
    <w:rsid w:val="00EF5635"/>
    <w:rsid w:val="00EF570D"/>
    <w:rsid w:val="00EF5DE8"/>
    <w:rsid w:val="00EF6722"/>
    <w:rsid w:val="00EF6EC3"/>
    <w:rsid w:val="00EF722F"/>
    <w:rsid w:val="00EF7A0F"/>
    <w:rsid w:val="00EF7F8C"/>
    <w:rsid w:val="00EF7FAA"/>
    <w:rsid w:val="00F0042B"/>
    <w:rsid w:val="00F00FC9"/>
    <w:rsid w:val="00F01645"/>
    <w:rsid w:val="00F01D57"/>
    <w:rsid w:val="00F0222A"/>
    <w:rsid w:val="00F0241B"/>
    <w:rsid w:val="00F02459"/>
    <w:rsid w:val="00F0248E"/>
    <w:rsid w:val="00F027D7"/>
    <w:rsid w:val="00F0330E"/>
    <w:rsid w:val="00F035CA"/>
    <w:rsid w:val="00F0382B"/>
    <w:rsid w:val="00F039E3"/>
    <w:rsid w:val="00F04694"/>
    <w:rsid w:val="00F04A22"/>
    <w:rsid w:val="00F05D62"/>
    <w:rsid w:val="00F06102"/>
    <w:rsid w:val="00F06322"/>
    <w:rsid w:val="00F0678C"/>
    <w:rsid w:val="00F076C2"/>
    <w:rsid w:val="00F07C3B"/>
    <w:rsid w:val="00F07D60"/>
    <w:rsid w:val="00F07F5F"/>
    <w:rsid w:val="00F10470"/>
    <w:rsid w:val="00F1059A"/>
    <w:rsid w:val="00F10C0E"/>
    <w:rsid w:val="00F10DC5"/>
    <w:rsid w:val="00F10FBF"/>
    <w:rsid w:val="00F124F2"/>
    <w:rsid w:val="00F1269E"/>
    <w:rsid w:val="00F12CBA"/>
    <w:rsid w:val="00F12F0F"/>
    <w:rsid w:val="00F13973"/>
    <w:rsid w:val="00F14629"/>
    <w:rsid w:val="00F14E14"/>
    <w:rsid w:val="00F16F4F"/>
    <w:rsid w:val="00F17D8F"/>
    <w:rsid w:val="00F17E93"/>
    <w:rsid w:val="00F206AE"/>
    <w:rsid w:val="00F21278"/>
    <w:rsid w:val="00F213C0"/>
    <w:rsid w:val="00F21630"/>
    <w:rsid w:val="00F218B3"/>
    <w:rsid w:val="00F21C44"/>
    <w:rsid w:val="00F221B3"/>
    <w:rsid w:val="00F22DB5"/>
    <w:rsid w:val="00F2338A"/>
    <w:rsid w:val="00F23501"/>
    <w:rsid w:val="00F23B32"/>
    <w:rsid w:val="00F2436E"/>
    <w:rsid w:val="00F244AD"/>
    <w:rsid w:val="00F2497D"/>
    <w:rsid w:val="00F2510C"/>
    <w:rsid w:val="00F26447"/>
    <w:rsid w:val="00F26717"/>
    <w:rsid w:val="00F2729F"/>
    <w:rsid w:val="00F27457"/>
    <w:rsid w:val="00F275D3"/>
    <w:rsid w:val="00F276D9"/>
    <w:rsid w:val="00F30411"/>
    <w:rsid w:val="00F30585"/>
    <w:rsid w:val="00F306AE"/>
    <w:rsid w:val="00F30871"/>
    <w:rsid w:val="00F30E4A"/>
    <w:rsid w:val="00F31007"/>
    <w:rsid w:val="00F319F6"/>
    <w:rsid w:val="00F322AF"/>
    <w:rsid w:val="00F33560"/>
    <w:rsid w:val="00F335CC"/>
    <w:rsid w:val="00F3453D"/>
    <w:rsid w:val="00F346B8"/>
    <w:rsid w:val="00F34901"/>
    <w:rsid w:val="00F349A3"/>
    <w:rsid w:val="00F34DC7"/>
    <w:rsid w:val="00F35039"/>
    <w:rsid w:val="00F3557E"/>
    <w:rsid w:val="00F35618"/>
    <w:rsid w:val="00F35AC2"/>
    <w:rsid w:val="00F35CAA"/>
    <w:rsid w:val="00F35D29"/>
    <w:rsid w:val="00F35DD9"/>
    <w:rsid w:val="00F36202"/>
    <w:rsid w:val="00F36576"/>
    <w:rsid w:val="00F36F73"/>
    <w:rsid w:val="00F37459"/>
    <w:rsid w:val="00F40136"/>
    <w:rsid w:val="00F40A8B"/>
    <w:rsid w:val="00F40E86"/>
    <w:rsid w:val="00F40FEC"/>
    <w:rsid w:val="00F411B5"/>
    <w:rsid w:val="00F41820"/>
    <w:rsid w:val="00F41AB0"/>
    <w:rsid w:val="00F43986"/>
    <w:rsid w:val="00F441BA"/>
    <w:rsid w:val="00F44519"/>
    <w:rsid w:val="00F454C0"/>
    <w:rsid w:val="00F45943"/>
    <w:rsid w:val="00F45CA4"/>
    <w:rsid w:val="00F46220"/>
    <w:rsid w:val="00F4641F"/>
    <w:rsid w:val="00F46AEA"/>
    <w:rsid w:val="00F479A3"/>
    <w:rsid w:val="00F47B9C"/>
    <w:rsid w:val="00F50299"/>
    <w:rsid w:val="00F5093B"/>
    <w:rsid w:val="00F50AE2"/>
    <w:rsid w:val="00F51540"/>
    <w:rsid w:val="00F5172D"/>
    <w:rsid w:val="00F51C40"/>
    <w:rsid w:val="00F52047"/>
    <w:rsid w:val="00F52628"/>
    <w:rsid w:val="00F532DE"/>
    <w:rsid w:val="00F53561"/>
    <w:rsid w:val="00F53F03"/>
    <w:rsid w:val="00F55CB3"/>
    <w:rsid w:val="00F55D9C"/>
    <w:rsid w:val="00F564C6"/>
    <w:rsid w:val="00F56527"/>
    <w:rsid w:val="00F56BDB"/>
    <w:rsid w:val="00F56DD7"/>
    <w:rsid w:val="00F56EB0"/>
    <w:rsid w:val="00F57C82"/>
    <w:rsid w:val="00F57FD1"/>
    <w:rsid w:val="00F601BF"/>
    <w:rsid w:val="00F60969"/>
    <w:rsid w:val="00F618D8"/>
    <w:rsid w:val="00F61961"/>
    <w:rsid w:val="00F61BFC"/>
    <w:rsid w:val="00F62361"/>
    <w:rsid w:val="00F62B34"/>
    <w:rsid w:val="00F62D71"/>
    <w:rsid w:val="00F632AD"/>
    <w:rsid w:val="00F635C6"/>
    <w:rsid w:val="00F63737"/>
    <w:rsid w:val="00F6394F"/>
    <w:rsid w:val="00F639CA"/>
    <w:rsid w:val="00F63B69"/>
    <w:rsid w:val="00F64290"/>
    <w:rsid w:val="00F64313"/>
    <w:rsid w:val="00F64668"/>
    <w:rsid w:val="00F6475B"/>
    <w:rsid w:val="00F64F0C"/>
    <w:rsid w:val="00F6550C"/>
    <w:rsid w:val="00F66416"/>
    <w:rsid w:val="00F6677F"/>
    <w:rsid w:val="00F667E0"/>
    <w:rsid w:val="00F66955"/>
    <w:rsid w:val="00F66AA1"/>
    <w:rsid w:val="00F66B3A"/>
    <w:rsid w:val="00F66E68"/>
    <w:rsid w:val="00F673E7"/>
    <w:rsid w:val="00F67598"/>
    <w:rsid w:val="00F67AF9"/>
    <w:rsid w:val="00F700C5"/>
    <w:rsid w:val="00F70136"/>
    <w:rsid w:val="00F7054B"/>
    <w:rsid w:val="00F70853"/>
    <w:rsid w:val="00F709E9"/>
    <w:rsid w:val="00F70A2B"/>
    <w:rsid w:val="00F7126E"/>
    <w:rsid w:val="00F71B85"/>
    <w:rsid w:val="00F71C0B"/>
    <w:rsid w:val="00F71EEC"/>
    <w:rsid w:val="00F72466"/>
    <w:rsid w:val="00F72D4F"/>
    <w:rsid w:val="00F731EF"/>
    <w:rsid w:val="00F733CC"/>
    <w:rsid w:val="00F741F3"/>
    <w:rsid w:val="00F74526"/>
    <w:rsid w:val="00F74595"/>
    <w:rsid w:val="00F748F8"/>
    <w:rsid w:val="00F74DB4"/>
    <w:rsid w:val="00F75932"/>
    <w:rsid w:val="00F76172"/>
    <w:rsid w:val="00F76558"/>
    <w:rsid w:val="00F76AF6"/>
    <w:rsid w:val="00F776EA"/>
    <w:rsid w:val="00F80AF6"/>
    <w:rsid w:val="00F80DD5"/>
    <w:rsid w:val="00F8155B"/>
    <w:rsid w:val="00F81FFE"/>
    <w:rsid w:val="00F82319"/>
    <w:rsid w:val="00F8275D"/>
    <w:rsid w:val="00F84038"/>
    <w:rsid w:val="00F8474C"/>
    <w:rsid w:val="00F848E3"/>
    <w:rsid w:val="00F84C02"/>
    <w:rsid w:val="00F84F8B"/>
    <w:rsid w:val="00F8513E"/>
    <w:rsid w:val="00F85D3A"/>
    <w:rsid w:val="00F85EF4"/>
    <w:rsid w:val="00F860ED"/>
    <w:rsid w:val="00F8633C"/>
    <w:rsid w:val="00F86779"/>
    <w:rsid w:val="00F90766"/>
    <w:rsid w:val="00F9117D"/>
    <w:rsid w:val="00F911CC"/>
    <w:rsid w:val="00F9132A"/>
    <w:rsid w:val="00F9190F"/>
    <w:rsid w:val="00F91A44"/>
    <w:rsid w:val="00F91A66"/>
    <w:rsid w:val="00F91BBF"/>
    <w:rsid w:val="00F91DEB"/>
    <w:rsid w:val="00F92ED3"/>
    <w:rsid w:val="00F92F9A"/>
    <w:rsid w:val="00F933B0"/>
    <w:rsid w:val="00F93A84"/>
    <w:rsid w:val="00F9465B"/>
    <w:rsid w:val="00F94B7C"/>
    <w:rsid w:val="00F956DC"/>
    <w:rsid w:val="00F9609A"/>
    <w:rsid w:val="00F9634C"/>
    <w:rsid w:val="00F96459"/>
    <w:rsid w:val="00F96FD2"/>
    <w:rsid w:val="00F9775D"/>
    <w:rsid w:val="00F9788E"/>
    <w:rsid w:val="00F97A04"/>
    <w:rsid w:val="00FA0305"/>
    <w:rsid w:val="00FA039C"/>
    <w:rsid w:val="00FA0757"/>
    <w:rsid w:val="00FA07B5"/>
    <w:rsid w:val="00FA0876"/>
    <w:rsid w:val="00FA0C28"/>
    <w:rsid w:val="00FA15EC"/>
    <w:rsid w:val="00FA1759"/>
    <w:rsid w:val="00FA1EF5"/>
    <w:rsid w:val="00FA1F43"/>
    <w:rsid w:val="00FA2B14"/>
    <w:rsid w:val="00FA33E3"/>
    <w:rsid w:val="00FA43B0"/>
    <w:rsid w:val="00FA4522"/>
    <w:rsid w:val="00FA46C0"/>
    <w:rsid w:val="00FA4BDD"/>
    <w:rsid w:val="00FA4E0B"/>
    <w:rsid w:val="00FA55E2"/>
    <w:rsid w:val="00FA59E5"/>
    <w:rsid w:val="00FA5CF2"/>
    <w:rsid w:val="00FA6695"/>
    <w:rsid w:val="00FA6821"/>
    <w:rsid w:val="00FA6863"/>
    <w:rsid w:val="00FA6F3A"/>
    <w:rsid w:val="00FA713D"/>
    <w:rsid w:val="00FA7F35"/>
    <w:rsid w:val="00FB019A"/>
    <w:rsid w:val="00FB1626"/>
    <w:rsid w:val="00FB1BCE"/>
    <w:rsid w:val="00FB1EFC"/>
    <w:rsid w:val="00FB2214"/>
    <w:rsid w:val="00FB24D0"/>
    <w:rsid w:val="00FB2661"/>
    <w:rsid w:val="00FB30CF"/>
    <w:rsid w:val="00FB397F"/>
    <w:rsid w:val="00FB3E2C"/>
    <w:rsid w:val="00FB406C"/>
    <w:rsid w:val="00FB41FB"/>
    <w:rsid w:val="00FB452F"/>
    <w:rsid w:val="00FB4E7A"/>
    <w:rsid w:val="00FB52B5"/>
    <w:rsid w:val="00FB546C"/>
    <w:rsid w:val="00FB595D"/>
    <w:rsid w:val="00FB5A48"/>
    <w:rsid w:val="00FB5C00"/>
    <w:rsid w:val="00FB5C1F"/>
    <w:rsid w:val="00FB60E5"/>
    <w:rsid w:val="00FB67E5"/>
    <w:rsid w:val="00FB68C5"/>
    <w:rsid w:val="00FB695E"/>
    <w:rsid w:val="00FB70AE"/>
    <w:rsid w:val="00FB7940"/>
    <w:rsid w:val="00FC0296"/>
    <w:rsid w:val="00FC122D"/>
    <w:rsid w:val="00FC1687"/>
    <w:rsid w:val="00FC170D"/>
    <w:rsid w:val="00FC1E73"/>
    <w:rsid w:val="00FC2040"/>
    <w:rsid w:val="00FC283D"/>
    <w:rsid w:val="00FC43A5"/>
    <w:rsid w:val="00FC48E7"/>
    <w:rsid w:val="00FC49E0"/>
    <w:rsid w:val="00FC51B7"/>
    <w:rsid w:val="00FC57D6"/>
    <w:rsid w:val="00FC6150"/>
    <w:rsid w:val="00FC62F1"/>
    <w:rsid w:val="00FC653E"/>
    <w:rsid w:val="00FC6B70"/>
    <w:rsid w:val="00FC6BB5"/>
    <w:rsid w:val="00FC7298"/>
    <w:rsid w:val="00FC757C"/>
    <w:rsid w:val="00FC7607"/>
    <w:rsid w:val="00FC7C55"/>
    <w:rsid w:val="00FC7F8B"/>
    <w:rsid w:val="00FD0F62"/>
    <w:rsid w:val="00FD0F6B"/>
    <w:rsid w:val="00FD1729"/>
    <w:rsid w:val="00FD1A8A"/>
    <w:rsid w:val="00FD235D"/>
    <w:rsid w:val="00FD2391"/>
    <w:rsid w:val="00FD257C"/>
    <w:rsid w:val="00FD3154"/>
    <w:rsid w:val="00FD32EC"/>
    <w:rsid w:val="00FD389F"/>
    <w:rsid w:val="00FD4073"/>
    <w:rsid w:val="00FD58AA"/>
    <w:rsid w:val="00FD59CD"/>
    <w:rsid w:val="00FD60AF"/>
    <w:rsid w:val="00FD60CE"/>
    <w:rsid w:val="00FD6412"/>
    <w:rsid w:val="00FD6438"/>
    <w:rsid w:val="00FD6B82"/>
    <w:rsid w:val="00FD73A4"/>
    <w:rsid w:val="00FD7C8D"/>
    <w:rsid w:val="00FE0112"/>
    <w:rsid w:val="00FE0E7A"/>
    <w:rsid w:val="00FE1EBA"/>
    <w:rsid w:val="00FE1F34"/>
    <w:rsid w:val="00FE2293"/>
    <w:rsid w:val="00FE24AB"/>
    <w:rsid w:val="00FE2E96"/>
    <w:rsid w:val="00FE3628"/>
    <w:rsid w:val="00FE396C"/>
    <w:rsid w:val="00FE4DE1"/>
    <w:rsid w:val="00FE4EA9"/>
    <w:rsid w:val="00FE5AB0"/>
    <w:rsid w:val="00FE5BBD"/>
    <w:rsid w:val="00FE5BF6"/>
    <w:rsid w:val="00FE5DE2"/>
    <w:rsid w:val="00FE62F6"/>
    <w:rsid w:val="00FE6AAC"/>
    <w:rsid w:val="00FE6CCD"/>
    <w:rsid w:val="00FE768A"/>
    <w:rsid w:val="00FE7F54"/>
    <w:rsid w:val="00FF13A1"/>
    <w:rsid w:val="00FF1777"/>
    <w:rsid w:val="00FF1B77"/>
    <w:rsid w:val="00FF1D3D"/>
    <w:rsid w:val="00FF2272"/>
    <w:rsid w:val="00FF358A"/>
    <w:rsid w:val="00FF3AE0"/>
    <w:rsid w:val="00FF423E"/>
    <w:rsid w:val="00FF43EE"/>
    <w:rsid w:val="00FF47BF"/>
    <w:rsid w:val="00FF4959"/>
    <w:rsid w:val="00FF4B6A"/>
    <w:rsid w:val="00FF5106"/>
    <w:rsid w:val="00FF5445"/>
    <w:rsid w:val="00FF5B82"/>
    <w:rsid w:val="00FF5F36"/>
    <w:rsid w:val="00FF6205"/>
    <w:rsid w:val="00FF6506"/>
    <w:rsid w:val="00FF6658"/>
    <w:rsid w:val="00FF68C4"/>
    <w:rsid w:val="00FF6C15"/>
    <w:rsid w:val="00FF6C56"/>
    <w:rsid w:val="00FF7EC9"/>
    <w:rsid w:val="00FF7F37"/>
    <w:rsid w:val="00FF7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A537B9"/>
  <w15:chartTrackingRefBased/>
  <w15:docId w15:val="{D5C3EBC3-B353-44E8-BDB6-F3BB328D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o" w:eastAsiaTheme="minorHAnsi" w:hAnsi="Lat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4F1B"/>
  </w:style>
  <w:style w:type="paragraph" w:styleId="Heading1">
    <w:name w:val="heading 1"/>
    <w:basedOn w:val="Normal"/>
    <w:next w:val="Text"/>
    <w:link w:val="Heading1Char"/>
    <w:uiPriority w:val="9"/>
    <w:qFormat/>
    <w:rsid w:val="00A33A95"/>
    <w:pPr>
      <w:keepNext/>
      <w:keepLines/>
      <w:pageBreakBefore/>
      <w:numPr>
        <w:numId w:val="1"/>
      </w:numPr>
      <w:spacing w:before="240" w:after="440" w:line="288" w:lineRule="auto"/>
      <w:outlineLvl w:val="0"/>
    </w:pPr>
    <w:rPr>
      <w:rFonts w:ascii="Raleway Medium" w:eastAsiaTheme="majorEastAsia" w:hAnsi="Raleway Medium" w:cstheme="majorBidi"/>
      <w:color w:val="0D4D26"/>
      <w:spacing w:val="50"/>
      <w:sz w:val="42"/>
      <w:szCs w:val="42"/>
    </w:rPr>
  </w:style>
  <w:style w:type="paragraph" w:styleId="Heading2">
    <w:name w:val="heading 2"/>
    <w:next w:val="Text"/>
    <w:link w:val="Heading2Char"/>
    <w:uiPriority w:val="9"/>
    <w:unhideWhenUsed/>
    <w:qFormat/>
    <w:rsid w:val="00A33A95"/>
    <w:pPr>
      <w:spacing w:before="360" w:after="360" w:line="288" w:lineRule="auto"/>
      <w:ind w:left="567"/>
      <w:outlineLvl w:val="1"/>
    </w:pPr>
    <w:rPr>
      <w:rFonts w:ascii="Raleway Medium" w:eastAsiaTheme="majorEastAsia" w:hAnsi="Raleway Medium" w:cstheme="majorBidi"/>
      <w:color w:val="0D4D26"/>
      <w:spacing w:val="16"/>
      <w:sz w:val="34"/>
      <w:szCs w:val="26"/>
    </w:rPr>
  </w:style>
  <w:style w:type="paragraph" w:styleId="Heading3">
    <w:name w:val="heading 3"/>
    <w:basedOn w:val="Heading2"/>
    <w:next w:val="Text"/>
    <w:link w:val="Heading3Char"/>
    <w:uiPriority w:val="9"/>
    <w:unhideWhenUsed/>
    <w:qFormat/>
    <w:rsid w:val="00FC7298"/>
    <w:pPr>
      <w:spacing w:before="320" w:after="320"/>
      <w:outlineLvl w:val="2"/>
    </w:pPr>
    <w:rPr>
      <w:sz w:val="29"/>
      <w:szCs w:val="24"/>
    </w:rPr>
  </w:style>
  <w:style w:type="paragraph" w:styleId="Heading4">
    <w:name w:val="heading 4"/>
    <w:basedOn w:val="Heading3"/>
    <w:next w:val="Text"/>
    <w:link w:val="Heading4Char"/>
    <w:uiPriority w:val="9"/>
    <w:unhideWhenUsed/>
    <w:qFormat/>
    <w:rsid w:val="00503979"/>
    <w:pPr>
      <w:spacing w:before="280" w:after="280"/>
      <w:outlineLvl w:val="3"/>
    </w:pPr>
    <w:rPr>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Heading3">
    <w:name w:val="Report Heading 3"/>
    <w:basedOn w:val="ReportHeading1"/>
    <w:link w:val="ReportHeading3Char"/>
    <w:qFormat/>
    <w:rsid w:val="006C2E6D"/>
    <w:pPr>
      <w:spacing w:after="0"/>
    </w:pPr>
    <w:rPr>
      <w:sz w:val="20"/>
      <w:szCs w:val="20"/>
    </w:rPr>
  </w:style>
  <w:style w:type="paragraph" w:customStyle="1" w:styleId="ReportHeading1">
    <w:name w:val="Report Heading 1"/>
    <w:link w:val="ReportHeading1Char"/>
    <w:qFormat/>
    <w:rsid w:val="006C2E6D"/>
    <w:pPr>
      <w:jc w:val="right"/>
    </w:pPr>
    <w:rPr>
      <w:rFonts w:ascii="Raleway Medium" w:hAnsi="Raleway Medium"/>
      <w:spacing w:val="6"/>
      <w:sz w:val="36"/>
      <w:szCs w:val="36"/>
    </w:rPr>
  </w:style>
  <w:style w:type="character" w:customStyle="1" w:styleId="ReportHeading3Char">
    <w:name w:val="Report Heading 3 Char"/>
    <w:basedOn w:val="DefaultParagraphFont"/>
    <w:link w:val="ReportHeading3"/>
    <w:rsid w:val="006C2E6D"/>
    <w:rPr>
      <w:rFonts w:ascii="Raleway Medium" w:hAnsi="Raleway Medium"/>
      <w:spacing w:val="6"/>
      <w:sz w:val="20"/>
      <w:szCs w:val="20"/>
    </w:rPr>
  </w:style>
  <w:style w:type="paragraph" w:customStyle="1" w:styleId="ReportHeading2">
    <w:name w:val="Report Heading 2"/>
    <w:basedOn w:val="ReportHeading1"/>
    <w:next w:val="ReportHeading3"/>
    <w:link w:val="ReportHeading2Char"/>
    <w:qFormat/>
    <w:rsid w:val="006C2E6D"/>
    <w:rPr>
      <w:sz w:val="30"/>
      <w:szCs w:val="30"/>
    </w:rPr>
  </w:style>
  <w:style w:type="character" w:customStyle="1" w:styleId="ReportHeading1Char">
    <w:name w:val="Report Heading 1 Char"/>
    <w:basedOn w:val="DefaultParagraphFont"/>
    <w:link w:val="ReportHeading1"/>
    <w:rsid w:val="006C2E6D"/>
    <w:rPr>
      <w:rFonts w:ascii="Raleway Medium" w:hAnsi="Raleway Medium"/>
      <w:spacing w:val="6"/>
      <w:sz w:val="36"/>
      <w:szCs w:val="36"/>
    </w:rPr>
  </w:style>
  <w:style w:type="character" w:customStyle="1" w:styleId="ReportHeading2Char">
    <w:name w:val="Report Heading 2 Char"/>
    <w:basedOn w:val="ReportHeading1Char"/>
    <w:link w:val="ReportHeading2"/>
    <w:rsid w:val="006C2E6D"/>
    <w:rPr>
      <w:rFonts w:ascii="Raleway Medium" w:hAnsi="Raleway Medium"/>
      <w:spacing w:val="6"/>
      <w:sz w:val="30"/>
      <w:szCs w:val="30"/>
    </w:rPr>
  </w:style>
  <w:style w:type="character" w:styleId="Hyperlink">
    <w:name w:val="Hyperlink"/>
    <w:basedOn w:val="DefaultParagraphFont"/>
    <w:uiPriority w:val="99"/>
    <w:unhideWhenUsed/>
    <w:rsid w:val="006C2E6D"/>
    <w:rPr>
      <w:color w:val="0563C1" w:themeColor="hyperlink"/>
      <w:u w:val="single"/>
    </w:rPr>
  </w:style>
  <w:style w:type="paragraph" w:styleId="Header">
    <w:name w:val="header"/>
    <w:basedOn w:val="Normal"/>
    <w:link w:val="HeaderChar"/>
    <w:uiPriority w:val="99"/>
    <w:unhideWhenUsed/>
    <w:rsid w:val="00DD18BB"/>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DD18BB"/>
    <w:rPr>
      <w:sz w:val="18"/>
    </w:rPr>
  </w:style>
  <w:style w:type="paragraph" w:styleId="Footer">
    <w:name w:val="footer"/>
    <w:basedOn w:val="Normal"/>
    <w:link w:val="FooterChar"/>
    <w:uiPriority w:val="99"/>
    <w:unhideWhenUsed/>
    <w:rsid w:val="00DD18BB"/>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DD18BB"/>
    <w:rPr>
      <w:sz w:val="18"/>
    </w:rPr>
  </w:style>
  <w:style w:type="paragraph" w:customStyle="1" w:styleId="HeaderFooter">
    <w:name w:val="Header/Footer"/>
    <w:basedOn w:val="Header"/>
    <w:link w:val="HeaderFooterChar"/>
    <w:qFormat/>
    <w:rsid w:val="006C2E6D"/>
    <w:rPr>
      <w:szCs w:val="18"/>
    </w:rPr>
  </w:style>
  <w:style w:type="paragraph" w:customStyle="1" w:styleId="PreambleHeading">
    <w:name w:val="Preamble Heading"/>
    <w:basedOn w:val="Normal"/>
    <w:next w:val="Preambletext"/>
    <w:link w:val="PreambleHeadingChar"/>
    <w:qFormat/>
    <w:rsid w:val="006C2E6D"/>
    <w:pPr>
      <w:spacing w:before="480" w:after="360"/>
    </w:pPr>
    <w:rPr>
      <w:rFonts w:ascii="Raleway Medium" w:hAnsi="Raleway Medium"/>
      <w:spacing w:val="6"/>
      <w:sz w:val="34"/>
      <w:szCs w:val="32"/>
    </w:rPr>
  </w:style>
  <w:style w:type="character" w:customStyle="1" w:styleId="HeaderFooterChar">
    <w:name w:val="Header/Footer Char"/>
    <w:basedOn w:val="HeaderChar"/>
    <w:link w:val="HeaderFooter"/>
    <w:rsid w:val="006C2E6D"/>
    <w:rPr>
      <w:rFonts w:ascii="Lato" w:hAnsi="Lato"/>
      <w:sz w:val="18"/>
      <w:szCs w:val="18"/>
    </w:rPr>
  </w:style>
  <w:style w:type="character" w:customStyle="1" w:styleId="PreambleHeadingChar">
    <w:name w:val="Preamble Heading Char"/>
    <w:basedOn w:val="ReportHeading2Char"/>
    <w:link w:val="PreambleHeading"/>
    <w:rsid w:val="006C2E6D"/>
    <w:rPr>
      <w:rFonts w:ascii="Raleway Medium" w:hAnsi="Raleway Medium"/>
      <w:spacing w:val="6"/>
      <w:sz w:val="34"/>
      <w:szCs w:val="32"/>
    </w:rPr>
  </w:style>
  <w:style w:type="table" w:styleId="TableGrid">
    <w:name w:val="Table Grid"/>
    <w:basedOn w:val="TableNormal"/>
    <w:uiPriority w:val="39"/>
    <w:rsid w:val="006C2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abletext">
    <w:name w:val="L Table text"/>
    <w:basedOn w:val="Normal"/>
    <w:link w:val="LTabletextChar"/>
    <w:qFormat/>
    <w:rsid w:val="006C2E6D"/>
    <w:pPr>
      <w:spacing w:before="120" w:after="120" w:line="240" w:lineRule="auto"/>
    </w:pPr>
  </w:style>
  <w:style w:type="paragraph" w:customStyle="1" w:styleId="Smallprint">
    <w:name w:val="Smallprint"/>
    <w:basedOn w:val="Normal"/>
    <w:link w:val="SmallprintChar"/>
    <w:qFormat/>
    <w:rsid w:val="006C2E6D"/>
    <w:rPr>
      <w:sz w:val="16"/>
      <w:szCs w:val="16"/>
    </w:rPr>
  </w:style>
  <w:style w:type="character" w:customStyle="1" w:styleId="LTabletextChar">
    <w:name w:val="L Table text Char"/>
    <w:basedOn w:val="DefaultParagraphFont"/>
    <w:link w:val="LTabletext"/>
    <w:rsid w:val="006C2E6D"/>
    <w:rPr>
      <w:rFonts w:ascii="Lato" w:hAnsi="Lato"/>
    </w:rPr>
  </w:style>
  <w:style w:type="paragraph" w:customStyle="1" w:styleId="Preambletext">
    <w:name w:val="Preamble text"/>
    <w:basedOn w:val="PreambleHeading"/>
    <w:link w:val="PreambletextChar"/>
    <w:qFormat/>
    <w:rsid w:val="00760FD8"/>
    <w:pPr>
      <w:spacing w:before="280" w:after="280" w:line="288" w:lineRule="auto"/>
    </w:pPr>
    <w:rPr>
      <w:rFonts w:ascii="Lato" w:hAnsi="Lato"/>
      <w:spacing w:val="0"/>
      <w:sz w:val="22"/>
      <w:szCs w:val="22"/>
    </w:rPr>
  </w:style>
  <w:style w:type="character" w:customStyle="1" w:styleId="SmallprintChar">
    <w:name w:val="Smallprint Char"/>
    <w:basedOn w:val="DefaultParagraphFont"/>
    <w:link w:val="Smallprint"/>
    <w:rsid w:val="006C2E6D"/>
    <w:rPr>
      <w:rFonts w:ascii="Lato" w:hAnsi="Lato"/>
      <w:sz w:val="16"/>
      <w:szCs w:val="16"/>
    </w:rPr>
  </w:style>
  <w:style w:type="character" w:customStyle="1" w:styleId="PreambletextChar">
    <w:name w:val="Preamble text Char"/>
    <w:basedOn w:val="PreambleHeadingChar"/>
    <w:link w:val="Preambletext"/>
    <w:rsid w:val="00760FD8"/>
    <w:rPr>
      <w:rFonts w:ascii="Lato" w:hAnsi="Lato"/>
      <w:spacing w:val="6"/>
      <w:sz w:val="34"/>
      <w:szCs w:val="32"/>
    </w:rPr>
  </w:style>
  <w:style w:type="character" w:styleId="CommentReference">
    <w:name w:val="annotation reference"/>
    <w:basedOn w:val="DefaultParagraphFont"/>
    <w:uiPriority w:val="99"/>
    <w:semiHidden/>
    <w:unhideWhenUsed/>
    <w:rsid w:val="006C2E6D"/>
    <w:rPr>
      <w:sz w:val="16"/>
      <w:szCs w:val="16"/>
    </w:rPr>
  </w:style>
  <w:style w:type="paragraph" w:styleId="CommentText">
    <w:name w:val="annotation text"/>
    <w:basedOn w:val="Normal"/>
    <w:link w:val="CommentTextChar"/>
    <w:uiPriority w:val="99"/>
    <w:semiHidden/>
    <w:unhideWhenUsed/>
    <w:rsid w:val="006C2E6D"/>
    <w:pPr>
      <w:spacing w:line="240" w:lineRule="auto"/>
    </w:pPr>
    <w:rPr>
      <w:sz w:val="20"/>
      <w:szCs w:val="20"/>
    </w:rPr>
  </w:style>
  <w:style w:type="character" w:customStyle="1" w:styleId="CommentTextChar">
    <w:name w:val="Comment Text Char"/>
    <w:basedOn w:val="DefaultParagraphFont"/>
    <w:link w:val="CommentText"/>
    <w:uiPriority w:val="99"/>
    <w:semiHidden/>
    <w:rsid w:val="006C2E6D"/>
    <w:rPr>
      <w:sz w:val="20"/>
      <w:szCs w:val="20"/>
    </w:rPr>
  </w:style>
  <w:style w:type="paragraph" w:styleId="CommentSubject">
    <w:name w:val="annotation subject"/>
    <w:basedOn w:val="CommentText"/>
    <w:next w:val="CommentText"/>
    <w:link w:val="CommentSubjectChar"/>
    <w:uiPriority w:val="99"/>
    <w:semiHidden/>
    <w:unhideWhenUsed/>
    <w:rsid w:val="006C2E6D"/>
    <w:rPr>
      <w:b/>
      <w:bCs/>
    </w:rPr>
  </w:style>
  <w:style w:type="character" w:customStyle="1" w:styleId="CommentSubjectChar">
    <w:name w:val="Comment Subject Char"/>
    <w:basedOn w:val="CommentTextChar"/>
    <w:link w:val="CommentSubject"/>
    <w:uiPriority w:val="99"/>
    <w:semiHidden/>
    <w:rsid w:val="006C2E6D"/>
    <w:rPr>
      <w:b/>
      <w:bCs/>
      <w:sz w:val="20"/>
      <w:szCs w:val="20"/>
    </w:rPr>
  </w:style>
  <w:style w:type="paragraph" w:styleId="BalloonText">
    <w:name w:val="Balloon Text"/>
    <w:basedOn w:val="Normal"/>
    <w:link w:val="BalloonTextChar"/>
    <w:uiPriority w:val="99"/>
    <w:semiHidden/>
    <w:unhideWhenUsed/>
    <w:rsid w:val="006C2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E6D"/>
    <w:rPr>
      <w:rFonts w:ascii="Segoe UI" w:hAnsi="Segoe UI" w:cs="Segoe UI"/>
      <w:sz w:val="18"/>
      <w:szCs w:val="18"/>
    </w:rPr>
  </w:style>
  <w:style w:type="paragraph" w:customStyle="1" w:styleId="ExecutiveSummarysub-heading">
    <w:name w:val="Executive Summary sub-heading"/>
    <w:basedOn w:val="Normal"/>
    <w:next w:val="Preambletext"/>
    <w:link w:val="ExecutiveSummarysub-headingChar"/>
    <w:qFormat/>
    <w:rsid w:val="00760FD8"/>
    <w:pPr>
      <w:spacing w:before="320" w:after="320"/>
    </w:pPr>
    <w:rPr>
      <w:rFonts w:ascii="Raleway Medium" w:hAnsi="Raleway Medium"/>
      <w:spacing w:val="6"/>
      <w:sz w:val="28"/>
      <w:szCs w:val="28"/>
    </w:rPr>
  </w:style>
  <w:style w:type="character" w:customStyle="1" w:styleId="ExecutiveSummarysub-headingChar">
    <w:name w:val="Executive Summary sub-heading Char"/>
    <w:basedOn w:val="DefaultParagraphFont"/>
    <w:link w:val="ExecutiveSummarysub-heading"/>
    <w:rsid w:val="00760FD8"/>
    <w:rPr>
      <w:rFonts w:ascii="Raleway Medium" w:hAnsi="Raleway Medium"/>
      <w:spacing w:val="6"/>
      <w:sz w:val="28"/>
      <w:szCs w:val="28"/>
    </w:rPr>
  </w:style>
  <w:style w:type="paragraph" w:styleId="ListParagraph">
    <w:name w:val="List Paragraph"/>
    <w:basedOn w:val="Normal"/>
    <w:uiPriority w:val="34"/>
    <w:qFormat/>
    <w:rsid w:val="00040A90"/>
    <w:pPr>
      <w:ind w:left="720"/>
      <w:contextualSpacing/>
    </w:pPr>
  </w:style>
  <w:style w:type="character" w:customStyle="1" w:styleId="Heading1Char">
    <w:name w:val="Heading 1 Char"/>
    <w:basedOn w:val="DefaultParagraphFont"/>
    <w:link w:val="Heading1"/>
    <w:uiPriority w:val="9"/>
    <w:rsid w:val="00A33A95"/>
    <w:rPr>
      <w:rFonts w:ascii="Raleway Medium" w:eastAsiaTheme="majorEastAsia" w:hAnsi="Raleway Medium" w:cstheme="majorBidi"/>
      <w:color w:val="0D4D26"/>
      <w:spacing w:val="50"/>
      <w:sz w:val="42"/>
      <w:szCs w:val="42"/>
    </w:rPr>
  </w:style>
  <w:style w:type="paragraph" w:customStyle="1" w:styleId="Text">
    <w:name w:val="Text"/>
    <w:link w:val="TextChar"/>
    <w:qFormat/>
    <w:rsid w:val="00040A90"/>
    <w:pPr>
      <w:numPr>
        <w:ilvl w:val="1"/>
        <w:numId w:val="1"/>
      </w:numPr>
      <w:spacing w:before="280" w:after="280" w:line="288" w:lineRule="auto"/>
    </w:pPr>
    <w:rPr>
      <w:rFonts w:eastAsia="Meiryo UI" w:cs="Open Sans"/>
    </w:rPr>
  </w:style>
  <w:style w:type="character" w:customStyle="1" w:styleId="TextChar">
    <w:name w:val="Text Char"/>
    <w:basedOn w:val="DefaultParagraphFont"/>
    <w:link w:val="Text"/>
    <w:rsid w:val="00040A90"/>
    <w:rPr>
      <w:rFonts w:eastAsia="Meiryo UI" w:cs="Open Sans"/>
    </w:rPr>
  </w:style>
  <w:style w:type="character" w:customStyle="1" w:styleId="Heading2Char">
    <w:name w:val="Heading 2 Char"/>
    <w:basedOn w:val="DefaultParagraphFont"/>
    <w:link w:val="Heading2"/>
    <w:uiPriority w:val="9"/>
    <w:rsid w:val="00A33A95"/>
    <w:rPr>
      <w:rFonts w:ascii="Raleway Medium" w:eastAsiaTheme="majorEastAsia" w:hAnsi="Raleway Medium" w:cstheme="majorBidi"/>
      <w:color w:val="0D4D26"/>
      <w:spacing w:val="16"/>
      <w:sz w:val="34"/>
      <w:szCs w:val="26"/>
    </w:rPr>
  </w:style>
  <w:style w:type="paragraph" w:customStyle="1" w:styleId="Boldtext">
    <w:name w:val="Bold text"/>
    <w:basedOn w:val="Text"/>
    <w:link w:val="BoldtextChar"/>
    <w:qFormat/>
    <w:rsid w:val="00A33A95"/>
    <w:rPr>
      <w:b/>
    </w:rPr>
  </w:style>
  <w:style w:type="paragraph" w:customStyle="1" w:styleId="Italictext">
    <w:name w:val="Italic text"/>
    <w:basedOn w:val="Text"/>
    <w:link w:val="ItalictextChar"/>
    <w:qFormat/>
    <w:rsid w:val="00A33A95"/>
    <w:rPr>
      <w:i/>
    </w:rPr>
  </w:style>
  <w:style w:type="character" w:customStyle="1" w:styleId="BoldtextChar">
    <w:name w:val="Bold text Char"/>
    <w:basedOn w:val="TextChar"/>
    <w:link w:val="Boldtext"/>
    <w:rsid w:val="00A33A95"/>
    <w:rPr>
      <w:rFonts w:eastAsia="Meiryo UI" w:cs="Open Sans"/>
      <w:b/>
    </w:rPr>
  </w:style>
  <w:style w:type="paragraph" w:customStyle="1" w:styleId="Superscripttext">
    <w:name w:val="Superscript text"/>
    <w:basedOn w:val="Italictext"/>
    <w:link w:val="SuperscripttextChar"/>
    <w:rsid w:val="007D6A0D"/>
    <w:rPr>
      <w:i w:val="0"/>
      <w:vertAlign w:val="superscript"/>
    </w:rPr>
  </w:style>
  <w:style w:type="character" w:customStyle="1" w:styleId="ItalictextChar">
    <w:name w:val="Italic text Char"/>
    <w:basedOn w:val="TextChar"/>
    <w:link w:val="Italictext"/>
    <w:rsid w:val="00A33A95"/>
    <w:rPr>
      <w:rFonts w:eastAsia="Meiryo UI" w:cs="Open Sans"/>
      <w:i/>
    </w:rPr>
  </w:style>
  <w:style w:type="paragraph" w:customStyle="1" w:styleId="Subscripttext">
    <w:name w:val="Subscript text"/>
    <w:basedOn w:val="Text"/>
    <w:link w:val="SubscripttextChar"/>
    <w:rsid w:val="007D6A0D"/>
    <w:rPr>
      <w:vertAlign w:val="subscript"/>
    </w:rPr>
  </w:style>
  <w:style w:type="character" w:customStyle="1" w:styleId="SuperscripttextChar">
    <w:name w:val="Superscript text Char"/>
    <w:basedOn w:val="ItalictextChar"/>
    <w:link w:val="Superscripttext"/>
    <w:rsid w:val="007D6A0D"/>
    <w:rPr>
      <w:rFonts w:eastAsia="Meiryo UI" w:cs="Open Sans"/>
      <w:i w:val="0"/>
      <w:vertAlign w:val="superscript"/>
    </w:rPr>
  </w:style>
  <w:style w:type="character" w:customStyle="1" w:styleId="Heading3Char">
    <w:name w:val="Heading 3 Char"/>
    <w:basedOn w:val="DefaultParagraphFont"/>
    <w:link w:val="Heading3"/>
    <w:uiPriority w:val="9"/>
    <w:rsid w:val="00FC7298"/>
    <w:rPr>
      <w:rFonts w:ascii="Raleway Medium" w:eastAsiaTheme="majorEastAsia" w:hAnsi="Raleway Medium" w:cstheme="majorBidi"/>
      <w:color w:val="0D4D26"/>
      <w:spacing w:val="16"/>
      <w:sz w:val="29"/>
      <w:szCs w:val="24"/>
    </w:rPr>
  </w:style>
  <w:style w:type="character" w:customStyle="1" w:styleId="SubscripttextChar">
    <w:name w:val="Subscript text Char"/>
    <w:basedOn w:val="SuperscripttextChar"/>
    <w:link w:val="Subscripttext"/>
    <w:rsid w:val="007D6A0D"/>
    <w:rPr>
      <w:rFonts w:eastAsia="Meiryo UI" w:cs="Open Sans"/>
      <w:i w:val="0"/>
      <w:vertAlign w:val="subscript"/>
    </w:rPr>
  </w:style>
  <w:style w:type="character" w:customStyle="1" w:styleId="Heading4Char">
    <w:name w:val="Heading 4 Char"/>
    <w:basedOn w:val="DefaultParagraphFont"/>
    <w:link w:val="Heading4"/>
    <w:uiPriority w:val="9"/>
    <w:rsid w:val="00503979"/>
    <w:rPr>
      <w:rFonts w:ascii="Raleway Medium" w:eastAsiaTheme="majorEastAsia" w:hAnsi="Raleway Medium" w:cstheme="majorBidi"/>
      <w:iCs/>
      <w:color w:val="0D4D26"/>
      <w:spacing w:val="16"/>
      <w:sz w:val="25"/>
      <w:szCs w:val="25"/>
    </w:rPr>
  </w:style>
  <w:style w:type="paragraph" w:styleId="FootnoteText">
    <w:name w:val="footnote text"/>
    <w:basedOn w:val="Normal"/>
    <w:link w:val="FootnoteTextChar"/>
    <w:uiPriority w:val="99"/>
    <w:semiHidden/>
    <w:unhideWhenUsed/>
    <w:rsid w:val="0008643B"/>
    <w:pPr>
      <w:spacing w:after="0" w:line="240" w:lineRule="auto"/>
    </w:pPr>
    <w:rPr>
      <w:sz w:val="18"/>
      <w:szCs w:val="20"/>
    </w:rPr>
  </w:style>
  <w:style w:type="paragraph" w:styleId="TOC1">
    <w:name w:val="toc 1"/>
    <w:basedOn w:val="Normal"/>
    <w:next w:val="Normal"/>
    <w:autoRedefine/>
    <w:uiPriority w:val="39"/>
    <w:unhideWhenUsed/>
    <w:rsid w:val="008E7604"/>
    <w:pPr>
      <w:tabs>
        <w:tab w:val="left" w:pos="440"/>
        <w:tab w:val="right" w:leader="dot" w:pos="9016"/>
      </w:tabs>
      <w:spacing w:after="100"/>
      <w:jc w:val="center"/>
    </w:pPr>
    <w:rPr>
      <w:rFonts w:asciiTheme="minorHAnsi" w:hAnsiTheme="minorHAnsi"/>
      <w:b/>
      <w:noProof/>
      <w:sz w:val="24"/>
      <w:szCs w:val="24"/>
    </w:rPr>
  </w:style>
  <w:style w:type="paragraph" w:styleId="TOC2">
    <w:name w:val="toc 2"/>
    <w:basedOn w:val="Normal"/>
    <w:next w:val="Normal"/>
    <w:autoRedefine/>
    <w:uiPriority w:val="39"/>
    <w:unhideWhenUsed/>
    <w:rsid w:val="00503979"/>
    <w:pPr>
      <w:spacing w:after="100"/>
      <w:ind w:left="220"/>
    </w:pPr>
  </w:style>
  <w:style w:type="paragraph" w:styleId="TOC3">
    <w:name w:val="toc 3"/>
    <w:basedOn w:val="Normal"/>
    <w:next w:val="Normal"/>
    <w:autoRedefine/>
    <w:uiPriority w:val="39"/>
    <w:unhideWhenUsed/>
    <w:rsid w:val="00503979"/>
    <w:pPr>
      <w:spacing w:after="100"/>
      <w:ind w:left="440"/>
    </w:pPr>
  </w:style>
  <w:style w:type="paragraph" w:styleId="TOC4">
    <w:name w:val="toc 4"/>
    <w:basedOn w:val="Normal"/>
    <w:next w:val="Normal"/>
    <w:autoRedefine/>
    <w:uiPriority w:val="39"/>
    <w:unhideWhenUsed/>
    <w:rsid w:val="008E7604"/>
    <w:pPr>
      <w:tabs>
        <w:tab w:val="right" w:leader="dot" w:pos="9016"/>
      </w:tabs>
      <w:spacing w:after="100"/>
      <w:ind w:left="660"/>
      <w:jc w:val="center"/>
    </w:pPr>
    <w:rPr>
      <w:rFonts w:asciiTheme="minorHAnsi" w:hAnsiTheme="minorHAnsi"/>
      <w:noProof/>
      <w:sz w:val="24"/>
      <w:szCs w:val="24"/>
    </w:rPr>
  </w:style>
  <w:style w:type="character" w:customStyle="1" w:styleId="FootnoteTextChar">
    <w:name w:val="Footnote Text Char"/>
    <w:basedOn w:val="DefaultParagraphFont"/>
    <w:link w:val="FootnoteText"/>
    <w:uiPriority w:val="99"/>
    <w:semiHidden/>
    <w:rsid w:val="0008643B"/>
    <w:rPr>
      <w:sz w:val="18"/>
      <w:szCs w:val="20"/>
    </w:rPr>
  </w:style>
  <w:style w:type="character" w:styleId="FootnoteReference">
    <w:name w:val="footnote reference"/>
    <w:basedOn w:val="DefaultParagraphFont"/>
    <w:uiPriority w:val="99"/>
    <w:semiHidden/>
    <w:unhideWhenUsed/>
    <w:rsid w:val="0008643B"/>
    <w:rPr>
      <w:vertAlign w:val="superscript"/>
    </w:rPr>
  </w:style>
  <w:style w:type="paragraph" w:customStyle="1" w:styleId="BulletList1">
    <w:name w:val="Bullet List 1"/>
    <w:basedOn w:val="Normal"/>
    <w:link w:val="BulletList1Char"/>
    <w:qFormat/>
    <w:rsid w:val="00A33A95"/>
    <w:pPr>
      <w:numPr>
        <w:numId w:val="2"/>
      </w:numPr>
      <w:spacing w:before="80" w:after="80" w:line="288" w:lineRule="auto"/>
    </w:pPr>
    <w:rPr>
      <w:rFonts w:eastAsia="Meiryo UI" w:cs="Open Sans"/>
    </w:rPr>
  </w:style>
  <w:style w:type="paragraph" w:customStyle="1" w:styleId="BulletList2">
    <w:name w:val="Bullet List 2"/>
    <w:basedOn w:val="Normal"/>
    <w:qFormat/>
    <w:rsid w:val="00A62593"/>
    <w:pPr>
      <w:numPr>
        <w:ilvl w:val="1"/>
        <w:numId w:val="2"/>
      </w:numPr>
      <w:tabs>
        <w:tab w:val="num" w:pos="992"/>
      </w:tabs>
      <w:spacing w:after="80" w:line="288" w:lineRule="auto"/>
      <w:ind w:left="1418" w:hanging="425"/>
    </w:pPr>
    <w:rPr>
      <w:rFonts w:eastAsia="Meiryo UI" w:cs="Open Sans"/>
    </w:rPr>
  </w:style>
  <w:style w:type="character" w:customStyle="1" w:styleId="BulletList1Char">
    <w:name w:val="Bullet List 1 Char"/>
    <w:basedOn w:val="DefaultParagraphFont"/>
    <w:link w:val="BulletList1"/>
    <w:rsid w:val="00A33A95"/>
    <w:rPr>
      <w:rFonts w:eastAsia="Meiryo UI" w:cs="Open Sans"/>
    </w:rPr>
  </w:style>
  <w:style w:type="paragraph" w:customStyle="1" w:styleId="Checklist1">
    <w:name w:val="Checklist 1"/>
    <w:basedOn w:val="BulletList1"/>
    <w:link w:val="Checklist1Char"/>
    <w:qFormat/>
    <w:rsid w:val="006943C7"/>
    <w:pPr>
      <w:numPr>
        <w:numId w:val="3"/>
      </w:numPr>
      <w:ind w:left="993"/>
    </w:pPr>
  </w:style>
  <w:style w:type="paragraph" w:customStyle="1" w:styleId="Checklist2">
    <w:name w:val="Checklist 2"/>
    <w:basedOn w:val="Checklist1"/>
    <w:qFormat/>
    <w:rsid w:val="006943C7"/>
    <w:pPr>
      <w:numPr>
        <w:ilvl w:val="1"/>
      </w:numPr>
      <w:ind w:left="993"/>
    </w:pPr>
  </w:style>
  <w:style w:type="character" w:customStyle="1" w:styleId="Checklist1Char">
    <w:name w:val="Checklist 1 Char"/>
    <w:basedOn w:val="BulletList1Char"/>
    <w:link w:val="Checklist1"/>
    <w:rsid w:val="006943C7"/>
    <w:rPr>
      <w:rFonts w:eastAsia="Meiryo UI" w:cs="Open Sans"/>
    </w:rPr>
  </w:style>
  <w:style w:type="numbering" w:customStyle="1" w:styleId="Checklist">
    <w:name w:val="Checklist"/>
    <w:uiPriority w:val="99"/>
    <w:rsid w:val="006943C7"/>
    <w:pPr>
      <w:numPr>
        <w:numId w:val="3"/>
      </w:numPr>
    </w:pPr>
  </w:style>
  <w:style w:type="paragraph" w:customStyle="1" w:styleId="NumberList1">
    <w:name w:val="Number List 1"/>
    <w:basedOn w:val="BulletList1"/>
    <w:link w:val="NumberList1Char"/>
    <w:qFormat/>
    <w:rsid w:val="00BB6EE2"/>
    <w:pPr>
      <w:numPr>
        <w:numId w:val="4"/>
      </w:numPr>
    </w:pPr>
  </w:style>
  <w:style w:type="paragraph" w:customStyle="1" w:styleId="NumberList2">
    <w:name w:val="Number List 2"/>
    <w:basedOn w:val="NumberList1"/>
    <w:link w:val="NumberList2Char"/>
    <w:qFormat/>
    <w:rsid w:val="00BB6EE2"/>
    <w:pPr>
      <w:numPr>
        <w:ilvl w:val="1"/>
      </w:numPr>
    </w:pPr>
  </w:style>
  <w:style w:type="character" w:customStyle="1" w:styleId="NumberList1Char">
    <w:name w:val="Number List 1 Char"/>
    <w:basedOn w:val="BulletList1Char"/>
    <w:link w:val="NumberList1"/>
    <w:rsid w:val="00BB6EE2"/>
    <w:rPr>
      <w:rFonts w:eastAsia="Meiryo UI" w:cs="Open Sans"/>
    </w:rPr>
  </w:style>
  <w:style w:type="paragraph" w:customStyle="1" w:styleId="Unnumberedtext">
    <w:name w:val="Unnumbered text"/>
    <w:basedOn w:val="Text"/>
    <w:link w:val="UnnumberedtextChar"/>
    <w:qFormat/>
    <w:rsid w:val="00C60F02"/>
    <w:pPr>
      <w:numPr>
        <w:ilvl w:val="0"/>
        <w:numId w:val="0"/>
      </w:numPr>
      <w:ind w:left="567"/>
    </w:pPr>
  </w:style>
  <w:style w:type="character" w:customStyle="1" w:styleId="NumberList2Char">
    <w:name w:val="Number List 2 Char"/>
    <w:basedOn w:val="NumberList1Char"/>
    <w:link w:val="NumberList2"/>
    <w:rsid w:val="00BB6EE2"/>
    <w:rPr>
      <w:rFonts w:eastAsia="Meiryo UI" w:cs="Open Sans"/>
    </w:rPr>
  </w:style>
  <w:style w:type="paragraph" w:customStyle="1" w:styleId="Unnumbered">
    <w:name w:val="Unnumbered"/>
    <w:basedOn w:val="Unnumberedtext"/>
    <w:link w:val="UnnumberedChar"/>
    <w:qFormat/>
    <w:rsid w:val="00C60F02"/>
    <w:pPr>
      <w:ind w:left="0"/>
    </w:pPr>
  </w:style>
  <w:style w:type="character" w:customStyle="1" w:styleId="UnnumberedtextChar">
    <w:name w:val="Unnumbered text Char"/>
    <w:basedOn w:val="TextChar"/>
    <w:link w:val="Unnumberedtext"/>
    <w:rsid w:val="00C60F02"/>
    <w:rPr>
      <w:rFonts w:ascii="Lato" w:eastAsia="Meiryo UI" w:hAnsi="Lato" w:cs="Open Sans"/>
    </w:rPr>
  </w:style>
  <w:style w:type="table" w:customStyle="1" w:styleId="Descriptive">
    <w:name w:val="Descriptive"/>
    <w:basedOn w:val="TableNormal"/>
    <w:uiPriority w:val="99"/>
    <w:rsid w:val="00A625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auto"/>
    </w:tcPr>
    <w:tblStylePr w:type="firstRow">
      <w:pPr>
        <w:jc w:val="center"/>
      </w:pPr>
      <w:rPr>
        <w:b/>
        <w:sz w:val="24"/>
      </w:rPr>
      <w:tblPr/>
      <w:trPr>
        <w:tblHeader/>
      </w:trPr>
      <w:tcPr>
        <w:shd w:val="clear" w:color="auto" w:fill="0D4D26"/>
        <w:vAlign w:val="center"/>
      </w:tcPr>
    </w:tblStylePr>
    <w:tblStylePr w:type="lastRow">
      <w:rPr>
        <w:b/>
      </w:rPr>
    </w:tblStylePr>
    <w:tblStylePr w:type="firstCol">
      <w:rPr>
        <w:b/>
      </w:rPr>
    </w:tblStylePr>
    <w:tblStylePr w:type="lastCol">
      <w:rPr>
        <w:b/>
      </w:rPr>
    </w:tblStylePr>
  </w:style>
  <w:style w:type="character" w:customStyle="1" w:styleId="UnnumberedChar">
    <w:name w:val="Unnumbered Char"/>
    <w:basedOn w:val="UnnumberedtextChar"/>
    <w:link w:val="Unnumbered"/>
    <w:rsid w:val="00C60F02"/>
    <w:rPr>
      <w:rFonts w:ascii="Lato" w:eastAsia="Meiryo UI" w:hAnsi="Lato" w:cs="Open Sans"/>
    </w:rPr>
  </w:style>
  <w:style w:type="paragraph" w:styleId="Caption">
    <w:name w:val="caption"/>
    <w:basedOn w:val="Normal"/>
    <w:next w:val="Normal"/>
    <w:uiPriority w:val="35"/>
    <w:qFormat/>
    <w:rsid w:val="001C11E4"/>
    <w:pPr>
      <w:keepNext/>
      <w:spacing w:before="400" w:after="120" w:line="288" w:lineRule="auto"/>
      <w:ind w:left="567"/>
    </w:pPr>
    <w:rPr>
      <w:rFonts w:ascii="Raleway Medium" w:eastAsia="Meiryo UI" w:hAnsi="Raleway Medium" w:cs="Open Sans"/>
      <w:iCs/>
      <w:color w:val="F24000"/>
      <w:spacing w:val="6"/>
      <w:sz w:val="23"/>
      <w:szCs w:val="23"/>
    </w:rPr>
  </w:style>
  <w:style w:type="table" w:customStyle="1" w:styleId="Numeric">
    <w:name w:val="Numeric"/>
    <w:basedOn w:val="Descriptive"/>
    <w:uiPriority w:val="99"/>
    <w:rsid w:val="00A62593"/>
    <w:pPr>
      <w:jc w:val="right"/>
    </w:pPr>
    <w:tblPr/>
    <w:tcPr>
      <w:shd w:val="clear" w:color="auto" w:fill="auto"/>
      <w:vAlign w:val="center"/>
    </w:tcPr>
    <w:tblStylePr w:type="firstRow">
      <w:pPr>
        <w:jc w:val="center"/>
      </w:pPr>
      <w:rPr>
        <w:b/>
        <w:sz w:val="24"/>
      </w:rPr>
      <w:tblPr/>
      <w:trPr>
        <w:cantSplit w:val="0"/>
        <w:tblHeader/>
      </w:trPr>
      <w:tcPr>
        <w:shd w:val="clear" w:color="auto" w:fill="0D4D26"/>
        <w:vAlign w:val="center"/>
      </w:tcPr>
    </w:tblStylePr>
    <w:tblStylePr w:type="lastRow">
      <w:rPr>
        <w:b/>
      </w:rPr>
    </w:tblStylePr>
    <w:tblStylePr w:type="firstCol">
      <w:rPr>
        <w:b/>
      </w:rPr>
    </w:tblStylePr>
    <w:tblStylePr w:type="lastCol">
      <w:rPr>
        <w:b/>
      </w:rPr>
    </w:tblStylePr>
  </w:style>
  <w:style w:type="paragraph" w:customStyle="1" w:styleId="Asterisk">
    <w:name w:val="Asterisk"/>
    <w:basedOn w:val="Normal"/>
    <w:link w:val="AsteriskChar"/>
    <w:qFormat/>
    <w:rsid w:val="001C11E4"/>
    <w:pPr>
      <w:spacing w:before="200" w:after="200" w:line="288" w:lineRule="auto"/>
      <w:ind w:left="567"/>
    </w:pPr>
    <w:rPr>
      <w:rFonts w:eastAsia="Meiryo UI" w:cs="Open Sans"/>
      <w:i/>
      <w:color w:val="000000"/>
      <w:spacing w:val="10"/>
      <w:sz w:val="20"/>
      <w:szCs w:val="20"/>
      <w14:textFill>
        <w14:solidFill>
          <w14:srgbClr w14:val="000000">
            <w14:lumMod w14:val="50000"/>
          </w14:srgbClr>
        </w14:solidFill>
      </w14:textFill>
    </w:rPr>
  </w:style>
  <w:style w:type="character" w:customStyle="1" w:styleId="AsteriskChar">
    <w:name w:val="Asterisk Char"/>
    <w:basedOn w:val="DefaultParagraphFont"/>
    <w:link w:val="Asterisk"/>
    <w:rsid w:val="001C11E4"/>
    <w:rPr>
      <w:rFonts w:eastAsia="Meiryo UI" w:cs="Open Sans"/>
      <w:i/>
      <w:color w:val="000000"/>
      <w:spacing w:val="10"/>
      <w:sz w:val="20"/>
      <w:szCs w:val="20"/>
      <w14:textFill>
        <w14:solidFill>
          <w14:srgbClr w14:val="000000">
            <w14:lumMod w14:val="50000"/>
          </w14:srgbClr>
        </w14:solidFill>
      </w14:textFill>
    </w:rPr>
  </w:style>
  <w:style w:type="paragraph" w:customStyle="1" w:styleId="LSource">
    <w:name w:val="L Source"/>
    <w:basedOn w:val="Text"/>
    <w:next w:val="Text"/>
    <w:link w:val="LSourceChar"/>
    <w:qFormat/>
    <w:rsid w:val="001C11E4"/>
    <w:pPr>
      <w:numPr>
        <w:ilvl w:val="0"/>
        <w:numId w:val="0"/>
      </w:numPr>
      <w:spacing w:before="200" w:after="480"/>
      <w:ind w:left="567"/>
    </w:pPr>
    <w:rPr>
      <w:color w:val="000000"/>
      <w:sz w:val="20"/>
      <w:szCs w:val="20"/>
      <w14:textFill>
        <w14:solidFill>
          <w14:srgbClr w14:val="000000">
            <w14:lumMod w14:val="50000"/>
          </w14:srgbClr>
        </w14:solidFill>
      </w14:textFill>
    </w:rPr>
  </w:style>
  <w:style w:type="character" w:customStyle="1" w:styleId="LSourceChar">
    <w:name w:val="L Source Char"/>
    <w:basedOn w:val="TextChar"/>
    <w:link w:val="LSource"/>
    <w:rsid w:val="001C11E4"/>
    <w:rPr>
      <w:rFonts w:ascii="Lato" w:eastAsia="Meiryo UI" w:hAnsi="Lato" w:cs="Open Sans"/>
      <w:color w:val="000000"/>
      <w:sz w:val="20"/>
      <w:szCs w:val="20"/>
      <w14:textFill>
        <w14:solidFill>
          <w14:srgbClr w14:val="000000">
            <w14:lumMod w14:val="50000"/>
          </w14:srgbClr>
        </w14:solidFill>
      </w14:textFill>
    </w:rPr>
  </w:style>
  <w:style w:type="paragraph" w:customStyle="1" w:styleId="CTabletext">
    <w:name w:val="C Table text"/>
    <w:basedOn w:val="LTabletext"/>
    <w:link w:val="CTabletextChar"/>
    <w:qFormat/>
    <w:rsid w:val="00F33560"/>
    <w:pPr>
      <w:jc w:val="center"/>
    </w:pPr>
  </w:style>
  <w:style w:type="paragraph" w:customStyle="1" w:styleId="RTabletext">
    <w:name w:val="R Table text"/>
    <w:basedOn w:val="LTabletext"/>
    <w:link w:val="RTabletextChar"/>
    <w:qFormat/>
    <w:rsid w:val="00F33560"/>
    <w:pPr>
      <w:jc w:val="right"/>
    </w:pPr>
  </w:style>
  <w:style w:type="table" w:customStyle="1" w:styleId="Non-descriptive">
    <w:name w:val="Non-descriptive"/>
    <w:basedOn w:val="Descriptive"/>
    <w:uiPriority w:val="99"/>
    <w:rsid w:val="00A62593"/>
    <w:pPr>
      <w:jc w:val="center"/>
    </w:pPr>
    <w:tblPr/>
    <w:tcPr>
      <w:shd w:val="clear" w:color="auto" w:fill="auto"/>
      <w:vAlign w:val="center"/>
    </w:tcPr>
    <w:tblStylePr w:type="firstRow">
      <w:pPr>
        <w:jc w:val="center"/>
      </w:pPr>
      <w:rPr>
        <w:b/>
        <w:sz w:val="24"/>
      </w:rPr>
      <w:tblPr/>
      <w:trPr>
        <w:tblHeader/>
      </w:trPr>
      <w:tcPr>
        <w:shd w:val="clear" w:color="auto" w:fill="0D4D26"/>
        <w:vAlign w:val="center"/>
      </w:tcPr>
    </w:tblStylePr>
    <w:tblStylePr w:type="lastRow">
      <w:rPr>
        <w:b/>
      </w:rPr>
    </w:tblStylePr>
    <w:tblStylePr w:type="firstCol">
      <w:rPr>
        <w:b/>
      </w:rPr>
    </w:tblStylePr>
    <w:tblStylePr w:type="lastCol">
      <w:rPr>
        <w:b/>
      </w:rPr>
    </w:tblStylePr>
  </w:style>
  <w:style w:type="character" w:customStyle="1" w:styleId="CTabletextChar">
    <w:name w:val="C Table text Char"/>
    <w:basedOn w:val="LTabletextChar"/>
    <w:link w:val="CTabletext"/>
    <w:rsid w:val="00F33560"/>
    <w:rPr>
      <w:rFonts w:ascii="Lato" w:hAnsi="Lato"/>
    </w:rPr>
  </w:style>
  <w:style w:type="character" w:customStyle="1" w:styleId="RTabletextChar">
    <w:name w:val="R Table text Char"/>
    <w:basedOn w:val="LTabletextChar"/>
    <w:link w:val="RTabletext"/>
    <w:rsid w:val="00F33560"/>
    <w:rPr>
      <w:rFonts w:ascii="Lato" w:hAnsi="Lato"/>
    </w:rPr>
  </w:style>
  <w:style w:type="paragraph" w:customStyle="1" w:styleId="Image">
    <w:name w:val="Image"/>
    <w:basedOn w:val="Unnumbered"/>
    <w:link w:val="ImageChar"/>
    <w:qFormat/>
    <w:rsid w:val="003D6D19"/>
    <w:pPr>
      <w:jc w:val="right"/>
    </w:pPr>
  </w:style>
  <w:style w:type="paragraph" w:customStyle="1" w:styleId="RSource">
    <w:name w:val="R Source"/>
    <w:basedOn w:val="LSource"/>
    <w:link w:val="RSourceChar"/>
    <w:qFormat/>
    <w:rsid w:val="003D6D19"/>
    <w:pPr>
      <w:spacing w:before="80" w:after="80"/>
      <w:jc w:val="right"/>
    </w:pPr>
  </w:style>
  <w:style w:type="character" w:customStyle="1" w:styleId="ImageChar">
    <w:name w:val="Image Char"/>
    <w:basedOn w:val="UnnumberedChar"/>
    <w:link w:val="Image"/>
    <w:rsid w:val="003D6D19"/>
    <w:rPr>
      <w:rFonts w:ascii="Lato" w:eastAsia="Meiryo UI" w:hAnsi="Lato" w:cs="Open Sans"/>
    </w:rPr>
  </w:style>
  <w:style w:type="character" w:customStyle="1" w:styleId="RSourceChar">
    <w:name w:val="R Source Char"/>
    <w:basedOn w:val="LSourceChar"/>
    <w:link w:val="RSource"/>
    <w:rsid w:val="003D6D19"/>
    <w:rPr>
      <w:rFonts w:ascii="Lato" w:eastAsia="Meiryo UI" w:hAnsi="Lato" w:cs="Open Sans"/>
      <w:color w:val="000000"/>
      <w:sz w:val="20"/>
      <w:szCs w:val="20"/>
      <w14:textFill>
        <w14:solidFill>
          <w14:srgbClr w14:val="000000">
            <w14:lumMod w14:val="50000"/>
          </w14:srgbClr>
        </w14:solidFill>
      </w14:textFill>
    </w:rPr>
  </w:style>
  <w:style w:type="paragraph" w:customStyle="1" w:styleId="ImageCaption">
    <w:name w:val="Image Caption"/>
    <w:basedOn w:val="Normal"/>
    <w:link w:val="ImageCaptionChar"/>
    <w:qFormat/>
    <w:rsid w:val="002139A0"/>
    <w:pPr>
      <w:spacing w:before="160" w:after="170" w:line="288" w:lineRule="auto"/>
      <w:jc w:val="right"/>
    </w:pPr>
    <w:rPr>
      <w:rFonts w:ascii="Raleway Medium" w:hAnsi="Raleway Medium"/>
      <w:color w:val="FFFFFF" w:themeColor="background1"/>
      <w:sz w:val="32"/>
      <w:szCs w:val="32"/>
    </w:rPr>
  </w:style>
  <w:style w:type="character" w:customStyle="1" w:styleId="ImageCaptionChar">
    <w:name w:val="Image Caption Char"/>
    <w:basedOn w:val="DefaultParagraphFont"/>
    <w:link w:val="ImageCaption"/>
    <w:rsid w:val="002139A0"/>
    <w:rPr>
      <w:rFonts w:ascii="Raleway Medium" w:hAnsi="Raleway Medium"/>
      <w:color w:val="FFFFFF" w:themeColor="background1"/>
      <w:sz w:val="32"/>
      <w:szCs w:val="32"/>
    </w:rPr>
  </w:style>
  <w:style w:type="paragraph" w:customStyle="1" w:styleId="ITPQuote">
    <w:name w:val="ITP Quote"/>
    <w:next w:val="Quoteattribution"/>
    <w:link w:val="ITPQuoteChar"/>
    <w:qFormat/>
    <w:rsid w:val="005C73D3"/>
    <w:pPr>
      <w:spacing w:before="240" w:after="120" w:line="288" w:lineRule="auto"/>
      <w:ind w:left="1418" w:right="1372"/>
    </w:pPr>
    <w:rPr>
      <w:rFonts w:eastAsia="Meiryo UI" w:cs="Open Sans"/>
      <w:i/>
      <w:color w:val="0D4D26"/>
      <w:spacing w:val="6"/>
    </w:rPr>
  </w:style>
  <w:style w:type="character" w:customStyle="1" w:styleId="ITPQuoteChar">
    <w:name w:val="ITP Quote Char"/>
    <w:basedOn w:val="DefaultParagraphFont"/>
    <w:link w:val="ITPQuote"/>
    <w:rsid w:val="005C73D3"/>
    <w:rPr>
      <w:rFonts w:eastAsia="Meiryo UI" w:cs="Open Sans"/>
      <w:i/>
      <w:color w:val="0D4D26"/>
      <w:spacing w:val="6"/>
    </w:rPr>
  </w:style>
  <w:style w:type="paragraph" w:customStyle="1" w:styleId="Quoteattribution">
    <w:name w:val="Quote attribution"/>
    <w:basedOn w:val="ITPQuote"/>
    <w:next w:val="Text"/>
    <w:link w:val="QuoteattributionChar"/>
    <w:qFormat/>
    <w:rsid w:val="005C73D3"/>
    <w:pPr>
      <w:spacing w:before="120" w:after="240"/>
      <w:ind w:left="2126" w:right="1089"/>
      <w:jc w:val="right"/>
    </w:pPr>
    <w:rPr>
      <w:i w:val="0"/>
    </w:rPr>
  </w:style>
  <w:style w:type="character" w:customStyle="1" w:styleId="QuoteattributionChar">
    <w:name w:val="Quote attribution Char"/>
    <w:basedOn w:val="ITPQuoteChar"/>
    <w:link w:val="Quoteattribution"/>
    <w:rsid w:val="005C73D3"/>
    <w:rPr>
      <w:rFonts w:eastAsia="Meiryo UI" w:cs="Open Sans"/>
      <w:i w:val="0"/>
      <w:color w:val="0D4D26"/>
      <w:spacing w:val="6"/>
    </w:rPr>
  </w:style>
  <w:style w:type="paragraph" w:customStyle="1" w:styleId="TextBoxHeading">
    <w:name w:val="Text Box Heading"/>
    <w:basedOn w:val="Normal"/>
    <w:next w:val="Normal"/>
    <w:link w:val="TextBoxHeadingChar"/>
    <w:qFormat/>
    <w:rsid w:val="004777CB"/>
    <w:pPr>
      <w:spacing w:before="240" w:after="240" w:line="288" w:lineRule="auto"/>
      <w:ind w:left="425" w:right="425"/>
    </w:pPr>
    <w:rPr>
      <w:rFonts w:ascii="Raleway Medium" w:hAnsi="Raleway Medium"/>
      <w:color w:val="0D4D26"/>
      <w:spacing w:val="6"/>
      <w:sz w:val="26"/>
      <w:szCs w:val="26"/>
    </w:rPr>
  </w:style>
  <w:style w:type="character" w:customStyle="1" w:styleId="TextBoxHeadingChar">
    <w:name w:val="Text Box Heading Char"/>
    <w:basedOn w:val="DefaultParagraphFont"/>
    <w:link w:val="TextBoxHeading"/>
    <w:rsid w:val="004777CB"/>
    <w:rPr>
      <w:rFonts w:ascii="Raleway Medium" w:hAnsi="Raleway Medium"/>
      <w:color w:val="0D4D26"/>
      <w:spacing w:val="6"/>
      <w:sz w:val="26"/>
      <w:szCs w:val="26"/>
    </w:rPr>
  </w:style>
  <w:style w:type="paragraph" w:customStyle="1" w:styleId="Textboxtext">
    <w:name w:val="Text box text"/>
    <w:basedOn w:val="Normal"/>
    <w:link w:val="TextboxtextChar"/>
    <w:qFormat/>
    <w:rsid w:val="004777CB"/>
    <w:pPr>
      <w:spacing w:before="240" w:after="240" w:line="288" w:lineRule="auto"/>
      <w:ind w:left="425" w:right="425"/>
    </w:pPr>
    <w:rPr>
      <w:spacing w:val="6"/>
    </w:rPr>
  </w:style>
  <w:style w:type="character" w:customStyle="1" w:styleId="TextboxtextChar">
    <w:name w:val="Text box text Char"/>
    <w:basedOn w:val="DefaultParagraphFont"/>
    <w:link w:val="Textboxtext"/>
    <w:rsid w:val="004777CB"/>
    <w:rPr>
      <w:spacing w:val="6"/>
    </w:rPr>
  </w:style>
  <w:style w:type="character" w:styleId="FollowedHyperlink">
    <w:name w:val="FollowedHyperlink"/>
    <w:basedOn w:val="DefaultParagraphFont"/>
    <w:uiPriority w:val="99"/>
    <w:semiHidden/>
    <w:unhideWhenUsed/>
    <w:rsid w:val="00CB18C9"/>
    <w:rPr>
      <w:color w:val="954F72" w:themeColor="followedHyperlink"/>
      <w:u w:val="single"/>
    </w:rPr>
  </w:style>
  <w:style w:type="paragraph" w:styleId="TableofFigures">
    <w:name w:val="table of figures"/>
    <w:basedOn w:val="LTabletext"/>
    <w:next w:val="Normal"/>
    <w:uiPriority w:val="99"/>
    <w:unhideWhenUsed/>
    <w:rsid w:val="001B078A"/>
    <w:pPr>
      <w:spacing w:after="0"/>
    </w:pPr>
  </w:style>
  <w:style w:type="paragraph" w:styleId="NoSpacing">
    <w:name w:val="No Spacing"/>
    <w:uiPriority w:val="1"/>
    <w:qFormat/>
    <w:rsid w:val="006240A1"/>
    <w:pPr>
      <w:spacing w:after="0" w:line="240" w:lineRule="auto"/>
    </w:pPr>
  </w:style>
  <w:style w:type="paragraph" w:customStyle="1" w:styleId="Appendix">
    <w:name w:val="Appendix"/>
    <w:basedOn w:val="Unnumbered"/>
    <w:next w:val="PreambleHeading"/>
    <w:link w:val="AppendixChar"/>
    <w:qFormat/>
    <w:rsid w:val="00AE1662"/>
    <w:rPr>
      <w:rFonts w:ascii="Raleway Medium" w:hAnsi="Raleway Medium"/>
      <w:color w:val="0D4D26"/>
      <w:sz w:val="42"/>
      <w:szCs w:val="64"/>
    </w:rPr>
  </w:style>
  <w:style w:type="character" w:customStyle="1" w:styleId="AppendixChar">
    <w:name w:val="Appendix Char"/>
    <w:basedOn w:val="UnnumberedChar"/>
    <w:link w:val="Appendix"/>
    <w:rsid w:val="00AE1662"/>
    <w:rPr>
      <w:rFonts w:ascii="Raleway Medium" w:eastAsia="Meiryo UI" w:hAnsi="Raleway Medium" w:cs="Open Sans"/>
      <w:color w:val="0D4D26"/>
      <w:sz w:val="42"/>
      <w:szCs w:val="64"/>
    </w:rPr>
  </w:style>
  <w:style w:type="paragraph" w:customStyle="1" w:styleId="TextHighlight1">
    <w:name w:val="Text Highlight 1"/>
    <w:basedOn w:val="Text"/>
    <w:link w:val="TextHighlight1Char"/>
    <w:qFormat/>
    <w:rsid w:val="00805140"/>
    <w:pPr>
      <w:shd w:val="clear" w:color="auto" w:fill="FFFF00"/>
    </w:pPr>
  </w:style>
  <w:style w:type="paragraph" w:customStyle="1" w:styleId="TextHighlight2">
    <w:name w:val="Text Highlight 2"/>
    <w:basedOn w:val="Text"/>
    <w:link w:val="TextHighlight2Char"/>
    <w:qFormat/>
    <w:rsid w:val="00805140"/>
    <w:pPr>
      <w:shd w:val="clear" w:color="auto" w:fill="FF0000"/>
    </w:pPr>
  </w:style>
  <w:style w:type="character" w:customStyle="1" w:styleId="TextHighlight1Char">
    <w:name w:val="Text Highlight 1 Char"/>
    <w:basedOn w:val="TextChar"/>
    <w:link w:val="TextHighlight1"/>
    <w:rsid w:val="00805140"/>
    <w:rPr>
      <w:rFonts w:eastAsia="Meiryo UI" w:cs="Open Sans"/>
      <w:shd w:val="clear" w:color="auto" w:fill="FFFF00"/>
    </w:rPr>
  </w:style>
  <w:style w:type="paragraph" w:customStyle="1" w:styleId="TextHighlight3">
    <w:name w:val="Text Highlight 3"/>
    <w:basedOn w:val="TextHighlight2"/>
    <w:link w:val="TextHighlight3Char"/>
    <w:qFormat/>
    <w:rsid w:val="00805140"/>
    <w:pPr>
      <w:shd w:val="clear" w:color="auto" w:fill="92D050"/>
    </w:pPr>
  </w:style>
  <w:style w:type="character" w:customStyle="1" w:styleId="TextHighlight2Char">
    <w:name w:val="Text Highlight 2 Char"/>
    <w:basedOn w:val="TextChar"/>
    <w:link w:val="TextHighlight2"/>
    <w:rsid w:val="00805140"/>
    <w:rPr>
      <w:rFonts w:eastAsia="Meiryo UI" w:cs="Open Sans"/>
      <w:shd w:val="clear" w:color="auto" w:fill="FF0000"/>
    </w:rPr>
  </w:style>
  <w:style w:type="character" w:customStyle="1" w:styleId="TextHighlight3Char">
    <w:name w:val="Text Highlight 3 Char"/>
    <w:basedOn w:val="TextHighlight2Char"/>
    <w:link w:val="TextHighlight3"/>
    <w:rsid w:val="00805140"/>
    <w:rPr>
      <w:rFonts w:eastAsia="Meiryo UI" w:cs="Open Sans"/>
      <w:shd w:val="clear" w:color="auto" w:fill="92D050"/>
    </w:rPr>
  </w:style>
  <w:style w:type="paragraph" w:customStyle="1" w:styleId="Boldunnumberedtext">
    <w:name w:val="Bold unnumbered text"/>
    <w:basedOn w:val="Unnumberedtext"/>
    <w:link w:val="BoldunnumberedtextChar"/>
    <w:qFormat/>
    <w:rsid w:val="00A62593"/>
    <w:rPr>
      <w:b/>
    </w:rPr>
  </w:style>
  <w:style w:type="character" w:customStyle="1" w:styleId="BoldunnumberedtextChar">
    <w:name w:val="Bold unnumbered text Char"/>
    <w:basedOn w:val="UnnumberedtextChar"/>
    <w:link w:val="Boldunnumberedtext"/>
    <w:rsid w:val="00A62593"/>
    <w:rPr>
      <w:rFonts w:ascii="Lato" w:eastAsia="Meiryo UI" w:hAnsi="Lato" w:cs="Open Sans"/>
      <w:b/>
    </w:rPr>
  </w:style>
  <w:style w:type="character" w:styleId="Emphasis">
    <w:name w:val="Emphasis"/>
    <w:basedOn w:val="DefaultParagraphFont"/>
    <w:uiPriority w:val="20"/>
    <w:qFormat/>
    <w:rsid w:val="00D87B06"/>
    <w:rPr>
      <w:i/>
      <w:iCs/>
    </w:rPr>
  </w:style>
  <w:style w:type="character" w:customStyle="1" w:styleId="cs-radio-label-inner-text">
    <w:name w:val="cs-radio-label-inner-text"/>
    <w:basedOn w:val="DefaultParagraphFont"/>
    <w:rsid w:val="00C56F58"/>
  </w:style>
  <w:style w:type="character" w:customStyle="1" w:styleId="cs-radio-label-inner-input">
    <w:name w:val="cs-radio-label-inner-input"/>
    <w:basedOn w:val="DefaultParagraphFont"/>
    <w:rsid w:val="00C56F58"/>
  </w:style>
  <w:style w:type="paragraph" w:styleId="z-TopofForm">
    <w:name w:val="HTML Top of Form"/>
    <w:basedOn w:val="Normal"/>
    <w:next w:val="Normal"/>
    <w:link w:val="z-TopofFormChar"/>
    <w:hidden/>
    <w:uiPriority w:val="99"/>
    <w:semiHidden/>
    <w:unhideWhenUsed/>
    <w:rsid w:val="002847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847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847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474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82863">
      <w:bodyDiv w:val="1"/>
      <w:marLeft w:val="0"/>
      <w:marRight w:val="0"/>
      <w:marTop w:val="0"/>
      <w:marBottom w:val="0"/>
      <w:divBdr>
        <w:top w:val="none" w:sz="0" w:space="0" w:color="auto"/>
        <w:left w:val="none" w:sz="0" w:space="0" w:color="auto"/>
        <w:bottom w:val="none" w:sz="0" w:space="0" w:color="auto"/>
        <w:right w:val="none" w:sz="0" w:space="0" w:color="auto"/>
      </w:divBdr>
    </w:div>
    <w:div w:id="15768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ming\Documents\Custom%20Office%20Templates\ITP%20Report%20Template%20Portrait_v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lumMod val="20000"/>
            <a:lumOff val="80000"/>
          </a:schemeClr>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F692907-B15D-4494-BB77-6D1DA4B1E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ITP Report Template Portrait_v1-6</Template>
  <TotalTime>4</TotalTime>
  <Pages>16</Pages>
  <Words>2525</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Fleming</dc:creator>
  <cp:keywords/>
  <dc:description/>
  <cp:lastModifiedBy>Vicky Lewis</cp:lastModifiedBy>
  <cp:revision>3</cp:revision>
  <cp:lastPrinted>2018-02-11T10:13:00Z</cp:lastPrinted>
  <dcterms:created xsi:type="dcterms:W3CDTF">2021-01-06T15:35:00Z</dcterms:created>
  <dcterms:modified xsi:type="dcterms:W3CDTF">2021-01-07T15:21:00Z</dcterms:modified>
</cp:coreProperties>
</file>